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4A2" w:rsidRPr="00C70420" w:rsidRDefault="000234A2" w:rsidP="003B2259">
      <w:pPr>
        <w:spacing w:line="580" w:lineRule="exact"/>
        <w:rPr>
          <w:rFonts w:eastAsia="黑体"/>
          <w:sz w:val="32"/>
          <w:szCs w:val="32"/>
        </w:rPr>
      </w:pPr>
      <w:bookmarkStart w:id="0" w:name="_GoBack"/>
      <w:bookmarkEnd w:id="0"/>
      <w:r w:rsidRPr="00C70420">
        <w:rPr>
          <w:rFonts w:eastAsia="黑体"/>
          <w:sz w:val="32"/>
          <w:szCs w:val="32"/>
        </w:rPr>
        <w:t>附</w:t>
      </w:r>
      <w:r w:rsidR="008D35C4" w:rsidRPr="00C70420">
        <w:rPr>
          <w:rFonts w:eastAsia="黑体"/>
          <w:sz w:val="32"/>
          <w:szCs w:val="32"/>
        </w:rPr>
        <w:t>表</w:t>
      </w:r>
      <w:r w:rsidR="008D35C4" w:rsidRPr="00C70420">
        <w:rPr>
          <w:rFonts w:eastAsia="黑体"/>
          <w:sz w:val="32"/>
          <w:szCs w:val="32"/>
        </w:rPr>
        <w:t xml:space="preserve">3  </w:t>
      </w:r>
    </w:p>
    <w:p w:rsidR="000234A2" w:rsidRPr="00C70420" w:rsidRDefault="000234A2" w:rsidP="008D35C4">
      <w:pPr>
        <w:spacing w:line="500" w:lineRule="exact"/>
        <w:rPr>
          <w:rFonts w:eastAsia="仿宋_GB2312"/>
          <w:sz w:val="30"/>
          <w:szCs w:val="30"/>
        </w:rPr>
      </w:pPr>
    </w:p>
    <w:p w:rsidR="000234A2" w:rsidRPr="00C70420" w:rsidRDefault="008D35C4" w:rsidP="000234A2">
      <w:pPr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C70420">
        <w:rPr>
          <w:rFonts w:eastAsia="方正小标宋简体"/>
          <w:bCs/>
          <w:sz w:val="44"/>
          <w:szCs w:val="44"/>
        </w:rPr>
        <w:t>园林绿化工程质量保证资料表</w:t>
      </w:r>
    </w:p>
    <w:p w:rsidR="008D35C4" w:rsidRPr="00C70420" w:rsidRDefault="008D35C4" w:rsidP="000234A2">
      <w:pPr>
        <w:spacing w:line="580" w:lineRule="exact"/>
        <w:jc w:val="center"/>
        <w:rPr>
          <w:rFonts w:eastAsia="楷体_GB2312"/>
          <w:sz w:val="32"/>
          <w:szCs w:val="32"/>
        </w:rPr>
      </w:pPr>
      <w:r w:rsidRPr="00C70420">
        <w:rPr>
          <w:rFonts w:eastAsia="楷体_GB2312"/>
          <w:sz w:val="32"/>
          <w:szCs w:val="32"/>
        </w:rPr>
        <w:t>（本表由申报单位或竣工验收组填写）</w:t>
      </w:r>
    </w:p>
    <w:p w:rsidR="000234A2" w:rsidRPr="00C70420" w:rsidRDefault="000234A2" w:rsidP="008D35C4">
      <w:pPr>
        <w:spacing w:line="500" w:lineRule="exact"/>
        <w:rPr>
          <w:rFonts w:eastAsia="仿宋_GB2312"/>
          <w:sz w:val="30"/>
          <w:szCs w:val="30"/>
        </w:rPr>
      </w:pPr>
    </w:p>
    <w:p w:rsidR="008D35C4" w:rsidRPr="00C70420" w:rsidRDefault="008D35C4" w:rsidP="008D35C4">
      <w:pPr>
        <w:tabs>
          <w:tab w:val="left" w:pos="2880"/>
          <w:tab w:val="left" w:pos="6840"/>
          <w:tab w:val="left" w:pos="8460"/>
        </w:tabs>
        <w:spacing w:line="500" w:lineRule="exact"/>
        <w:rPr>
          <w:rFonts w:eastAsia="仿宋_GB2312"/>
          <w:sz w:val="24"/>
        </w:rPr>
      </w:pPr>
      <w:r w:rsidRPr="00C70420">
        <w:rPr>
          <w:rFonts w:eastAsia="仿宋_GB2312"/>
          <w:sz w:val="24"/>
        </w:rPr>
        <w:t>工程名称：</w:t>
      </w:r>
      <w:r w:rsidRPr="00C70420">
        <w:rPr>
          <w:rFonts w:eastAsia="仿宋_GB2312"/>
          <w:sz w:val="24"/>
          <w:u w:val="single"/>
        </w:rPr>
        <w:tab/>
        <w:t xml:space="preserve">      </w:t>
      </w:r>
      <w:r w:rsidRPr="00C70420">
        <w:rPr>
          <w:rFonts w:eastAsia="仿宋_GB2312"/>
          <w:sz w:val="24"/>
        </w:rPr>
        <w:t xml:space="preserve">                  </w:t>
      </w:r>
      <w:r w:rsidRPr="00C70420">
        <w:rPr>
          <w:rFonts w:eastAsia="仿宋_GB2312"/>
          <w:sz w:val="24"/>
        </w:rPr>
        <w:t>园林工程类别：</w:t>
      </w:r>
    </w:p>
    <w:tbl>
      <w:tblPr>
        <w:tblW w:w="8931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5107"/>
        <w:gridCol w:w="1701"/>
        <w:gridCol w:w="1276"/>
      </w:tblGrid>
      <w:tr w:rsidR="008D35C4" w:rsidRPr="00C70420" w:rsidTr="000234A2">
        <w:trPr>
          <w:trHeight w:val="748"/>
          <w:jc w:val="center"/>
        </w:trPr>
        <w:tc>
          <w:tcPr>
            <w:tcW w:w="847" w:type="dxa"/>
            <w:vAlign w:val="center"/>
          </w:tcPr>
          <w:p w:rsidR="008D35C4" w:rsidRPr="00F0748F" w:rsidRDefault="008D35C4" w:rsidP="00426104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0748F">
              <w:rPr>
                <w:rFonts w:ascii="黑体" w:eastAsia="黑体" w:hAnsi="黑体"/>
                <w:sz w:val="24"/>
              </w:rPr>
              <w:t>序号</w:t>
            </w:r>
          </w:p>
        </w:tc>
        <w:tc>
          <w:tcPr>
            <w:tcW w:w="5107" w:type="dxa"/>
            <w:vAlign w:val="center"/>
          </w:tcPr>
          <w:p w:rsidR="008D35C4" w:rsidRPr="00F0748F" w:rsidRDefault="008D35C4" w:rsidP="00426104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0748F">
              <w:rPr>
                <w:rFonts w:ascii="黑体" w:eastAsia="黑体" w:hAnsi="黑体"/>
                <w:sz w:val="24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8D35C4" w:rsidRPr="00F0748F" w:rsidRDefault="008D35C4" w:rsidP="00426104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0748F">
              <w:rPr>
                <w:rFonts w:ascii="黑体" w:eastAsia="黑体" w:hAnsi="黑体"/>
                <w:sz w:val="24"/>
              </w:rPr>
              <w:t>实有份数</w:t>
            </w:r>
          </w:p>
        </w:tc>
        <w:tc>
          <w:tcPr>
            <w:tcW w:w="1276" w:type="dxa"/>
            <w:vAlign w:val="center"/>
          </w:tcPr>
          <w:p w:rsidR="008D35C4" w:rsidRPr="00F0748F" w:rsidRDefault="008D35C4" w:rsidP="00426104">
            <w:pPr>
              <w:spacing w:line="0" w:lineRule="atLeast"/>
              <w:jc w:val="center"/>
              <w:rPr>
                <w:rFonts w:ascii="黑体" w:eastAsia="黑体" w:hAnsi="黑体"/>
                <w:sz w:val="24"/>
              </w:rPr>
            </w:pPr>
            <w:r w:rsidRPr="00F0748F">
              <w:rPr>
                <w:rFonts w:ascii="黑体" w:eastAsia="黑体" w:hAnsi="黑体"/>
                <w:sz w:val="24"/>
              </w:rPr>
              <w:t>备注</w:t>
            </w: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1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2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3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4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5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987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C70420">
              <w:rPr>
                <w:rFonts w:eastAsia="仿宋_GB2312"/>
                <w:sz w:val="24"/>
              </w:rPr>
              <w:t>…</w:t>
            </w: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D35C4" w:rsidRPr="00C70420" w:rsidTr="000234A2">
        <w:trPr>
          <w:trHeight w:val="1205"/>
          <w:jc w:val="center"/>
        </w:trPr>
        <w:tc>
          <w:tcPr>
            <w:tcW w:w="847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107" w:type="dxa"/>
            <w:vAlign w:val="center"/>
          </w:tcPr>
          <w:p w:rsidR="008D35C4" w:rsidRPr="00C70420" w:rsidRDefault="008D35C4" w:rsidP="00426104">
            <w:pPr>
              <w:spacing w:line="0" w:lineRule="atLeast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D35C4" w:rsidRPr="00C70420" w:rsidRDefault="008D35C4" w:rsidP="0042610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</w:tbl>
    <w:p w:rsidR="00DB63A5" w:rsidRPr="00C70420" w:rsidRDefault="00DB63A5" w:rsidP="00AC26AB">
      <w:pPr>
        <w:rPr>
          <w:rFonts w:eastAsia="仿宋"/>
          <w:sz w:val="32"/>
          <w:szCs w:val="32"/>
        </w:rPr>
      </w:pPr>
    </w:p>
    <w:sectPr w:rsidR="00DB63A5" w:rsidRPr="00C70420" w:rsidSect="00186963">
      <w:footerReference w:type="even" r:id="rId8"/>
      <w:footerReference w:type="default" r:id="rId9"/>
      <w:pgSz w:w="11906" w:h="16838"/>
      <w:pgMar w:top="1985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33E" w:rsidRDefault="00C1133E" w:rsidP="009A7D51">
      <w:r>
        <w:separator/>
      </w:r>
    </w:p>
  </w:endnote>
  <w:endnote w:type="continuationSeparator" w:id="0">
    <w:p w:rsidR="00C1133E" w:rsidRDefault="00C1133E" w:rsidP="009A7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Default="00C70420" w:rsidP="00913BFE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70420" w:rsidRDefault="00C70420" w:rsidP="00C7042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420" w:rsidRPr="00C70420" w:rsidRDefault="00C70420" w:rsidP="00C70420">
    <w:pPr>
      <w:pStyle w:val="a4"/>
      <w:framePr w:wrap="around" w:vAnchor="text" w:hAnchor="margin" w:xAlign="outside" w:y="1"/>
      <w:numPr>
        <w:ilvl w:val="0"/>
        <w:numId w:val="1"/>
      </w:numPr>
      <w:rPr>
        <w:rStyle w:val="a8"/>
        <w:rFonts w:asciiTheme="minorEastAsia" w:eastAsiaTheme="minorEastAsia" w:hAnsiTheme="minorEastAsia"/>
        <w:sz w:val="28"/>
        <w:szCs w:val="28"/>
      </w:rPr>
    </w:pP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begin"/>
    </w:r>
    <w:r w:rsidRPr="00C70420">
      <w:rPr>
        <w:rStyle w:val="a8"/>
        <w:rFonts w:asciiTheme="minorEastAsia" w:eastAsiaTheme="minorEastAsia" w:hAnsiTheme="minorEastAsia"/>
        <w:sz w:val="28"/>
        <w:szCs w:val="28"/>
      </w:rPr>
      <w:instrText xml:space="preserve">PAGE  </w:instrTex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separate"/>
    </w:r>
    <w:r w:rsidR="00222877">
      <w:rPr>
        <w:rStyle w:val="a8"/>
        <w:rFonts w:asciiTheme="minorEastAsia" w:eastAsiaTheme="minorEastAsia" w:hAnsiTheme="minorEastAsia"/>
        <w:noProof/>
        <w:sz w:val="28"/>
        <w:szCs w:val="28"/>
      </w:rPr>
      <w:t>1</w:t>
    </w:r>
    <w:r w:rsidRPr="00C70420">
      <w:rPr>
        <w:rStyle w:val="a8"/>
        <w:rFonts w:asciiTheme="minorEastAsia" w:eastAsiaTheme="minorEastAsia" w:hAnsiTheme="minorEastAsia"/>
        <w:sz w:val="28"/>
        <w:szCs w:val="28"/>
      </w:rPr>
      <w:fldChar w:fldCharType="end"/>
    </w:r>
    <w:r>
      <w:rPr>
        <w:rStyle w:val="a8"/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C70420" w:rsidRDefault="00C70420" w:rsidP="00C7042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33E" w:rsidRDefault="00C1133E" w:rsidP="009A7D51">
      <w:r>
        <w:separator/>
      </w:r>
    </w:p>
  </w:footnote>
  <w:footnote w:type="continuationSeparator" w:id="0">
    <w:p w:rsidR="00C1133E" w:rsidRDefault="00C1133E" w:rsidP="009A7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B0FA7"/>
    <w:multiLevelType w:val="hybridMultilevel"/>
    <w:tmpl w:val="232CB964"/>
    <w:lvl w:ilvl="0" w:tplc="0C38FB74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30C9"/>
    <w:rsid w:val="00011943"/>
    <w:rsid w:val="000234A2"/>
    <w:rsid w:val="00064966"/>
    <w:rsid w:val="000826CE"/>
    <w:rsid w:val="000C31E1"/>
    <w:rsid w:val="000E4EBF"/>
    <w:rsid w:val="000E6AED"/>
    <w:rsid w:val="00156B83"/>
    <w:rsid w:val="00180704"/>
    <w:rsid w:val="00186963"/>
    <w:rsid w:val="001A406A"/>
    <w:rsid w:val="001C4543"/>
    <w:rsid w:val="001F3B07"/>
    <w:rsid w:val="00201AD6"/>
    <w:rsid w:val="00210C33"/>
    <w:rsid w:val="00222877"/>
    <w:rsid w:val="00240056"/>
    <w:rsid w:val="00242DC9"/>
    <w:rsid w:val="002633C8"/>
    <w:rsid w:val="002636FD"/>
    <w:rsid w:val="00272CBE"/>
    <w:rsid w:val="002769AA"/>
    <w:rsid w:val="002817A6"/>
    <w:rsid w:val="002A132E"/>
    <w:rsid w:val="002E5814"/>
    <w:rsid w:val="002F160F"/>
    <w:rsid w:val="00325A45"/>
    <w:rsid w:val="00331203"/>
    <w:rsid w:val="00356E55"/>
    <w:rsid w:val="003A603C"/>
    <w:rsid w:val="003B2259"/>
    <w:rsid w:val="003C4204"/>
    <w:rsid w:val="003E7112"/>
    <w:rsid w:val="003F24B7"/>
    <w:rsid w:val="004008F9"/>
    <w:rsid w:val="00402F1E"/>
    <w:rsid w:val="00427804"/>
    <w:rsid w:val="00467E31"/>
    <w:rsid w:val="004745AC"/>
    <w:rsid w:val="004A2D67"/>
    <w:rsid w:val="00500D50"/>
    <w:rsid w:val="00515510"/>
    <w:rsid w:val="00526EB4"/>
    <w:rsid w:val="0056128F"/>
    <w:rsid w:val="00562336"/>
    <w:rsid w:val="005643B1"/>
    <w:rsid w:val="00577BD6"/>
    <w:rsid w:val="005A65FC"/>
    <w:rsid w:val="005B4E1F"/>
    <w:rsid w:val="005C072D"/>
    <w:rsid w:val="005C1D3D"/>
    <w:rsid w:val="00620997"/>
    <w:rsid w:val="006239D5"/>
    <w:rsid w:val="006363AF"/>
    <w:rsid w:val="006574D3"/>
    <w:rsid w:val="0068327A"/>
    <w:rsid w:val="006A2217"/>
    <w:rsid w:val="006B0A55"/>
    <w:rsid w:val="006D4648"/>
    <w:rsid w:val="006D55AA"/>
    <w:rsid w:val="006F673A"/>
    <w:rsid w:val="00724147"/>
    <w:rsid w:val="007402A6"/>
    <w:rsid w:val="00741A81"/>
    <w:rsid w:val="00753E02"/>
    <w:rsid w:val="007931BF"/>
    <w:rsid w:val="00804F24"/>
    <w:rsid w:val="00813FCB"/>
    <w:rsid w:val="00824219"/>
    <w:rsid w:val="008303AB"/>
    <w:rsid w:val="0086147B"/>
    <w:rsid w:val="008659C2"/>
    <w:rsid w:val="008D35C4"/>
    <w:rsid w:val="008E2220"/>
    <w:rsid w:val="008E70C1"/>
    <w:rsid w:val="0094743B"/>
    <w:rsid w:val="009756FF"/>
    <w:rsid w:val="00990C4D"/>
    <w:rsid w:val="009938ED"/>
    <w:rsid w:val="009A7D51"/>
    <w:rsid w:val="009B61BC"/>
    <w:rsid w:val="00A113CB"/>
    <w:rsid w:val="00A23E1A"/>
    <w:rsid w:val="00A33159"/>
    <w:rsid w:val="00AA1AEB"/>
    <w:rsid w:val="00AB34D4"/>
    <w:rsid w:val="00AC26AB"/>
    <w:rsid w:val="00AE7D98"/>
    <w:rsid w:val="00AF37D5"/>
    <w:rsid w:val="00B1487B"/>
    <w:rsid w:val="00B35FA4"/>
    <w:rsid w:val="00B927F9"/>
    <w:rsid w:val="00BC163C"/>
    <w:rsid w:val="00BD6A65"/>
    <w:rsid w:val="00C030C9"/>
    <w:rsid w:val="00C1133E"/>
    <w:rsid w:val="00C449AF"/>
    <w:rsid w:val="00C70420"/>
    <w:rsid w:val="00C72635"/>
    <w:rsid w:val="00C96A1E"/>
    <w:rsid w:val="00CB05DF"/>
    <w:rsid w:val="00CB1142"/>
    <w:rsid w:val="00CD2DAA"/>
    <w:rsid w:val="00CD670B"/>
    <w:rsid w:val="00D3043A"/>
    <w:rsid w:val="00D32829"/>
    <w:rsid w:val="00D40ED7"/>
    <w:rsid w:val="00D46D22"/>
    <w:rsid w:val="00D65413"/>
    <w:rsid w:val="00D954DE"/>
    <w:rsid w:val="00DB63A5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A00CB"/>
    <w:rsid w:val="00EB3C95"/>
    <w:rsid w:val="00ED3B16"/>
    <w:rsid w:val="00EF5213"/>
    <w:rsid w:val="00EF6CC0"/>
    <w:rsid w:val="00F03970"/>
    <w:rsid w:val="00F0748F"/>
    <w:rsid w:val="00F27837"/>
    <w:rsid w:val="00F7543B"/>
    <w:rsid w:val="00F9393B"/>
    <w:rsid w:val="00FA19CD"/>
    <w:rsid w:val="00FC5950"/>
    <w:rsid w:val="00FC7BC3"/>
    <w:rsid w:val="00FE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70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AA1AEB"/>
    <w:rPr>
      <w:sz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0E4EB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E4EBF"/>
    <w:rPr>
      <w:rFonts w:ascii="Times New Roman" w:hAnsi="Times New Roman"/>
      <w:kern w:val="2"/>
      <w:sz w:val="21"/>
      <w:szCs w:val="24"/>
    </w:rPr>
  </w:style>
  <w:style w:type="character" w:styleId="a8">
    <w:name w:val="page number"/>
    <w:basedOn w:val="a0"/>
    <w:uiPriority w:val="99"/>
    <w:semiHidden/>
    <w:unhideWhenUsed/>
    <w:rsid w:val="00C70420"/>
  </w:style>
  <w:style w:type="paragraph" w:styleId="a9">
    <w:name w:val="Balloon Text"/>
    <w:basedOn w:val="a"/>
    <w:link w:val="Char2"/>
    <w:uiPriority w:val="99"/>
    <w:semiHidden/>
    <w:unhideWhenUsed/>
    <w:rsid w:val="00F0748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0748F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</Template>
  <TotalTime>37</TotalTime>
  <Pages>1</Pages>
  <Words>20</Words>
  <Characters>117</Characters>
  <Application>Microsoft Office Word</Application>
  <DocSecurity>0</DocSecurity>
  <Lines>1</Lines>
  <Paragraphs>1</Paragraphs>
  <ScaleCrop>false</ScaleCrop>
  <Company>Lenovo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11</cp:revision>
  <cp:lastPrinted>2021-09-10T01:16:00Z</cp:lastPrinted>
  <dcterms:created xsi:type="dcterms:W3CDTF">2021-09-06T08:44:00Z</dcterms:created>
  <dcterms:modified xsi:type="dcterms:W3CDTF">2021-09-10T03:23:00Z</dcterms:modified>
</cp:coreProperties>
</file>