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adjustRightInd w:val="0"/>
        <w:snapToGrid w:val="0"/>
        <w:spacing w:line="570" w:lineRule="exact"/>
        <w:ind w:right="1413" w:rightChars="673" w:firstLine="0" w:firstLineChars="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21"/>
        <w:adjustRightInd w:val="0"/>
        <w:snapToGrid w:val="0"/>
        <w:spacing w:afterLines="50" w:line="570" w:lineRule="exact"/>
        <w:ind w:right="25" w:rightChars="12" w:firstLine="0" w:firstLineChars="0"/>
        <w:jc w:val="center"/>
        <w:rPr>
          <w:rFonts w:ascii="方正小标宋简体" w:hAnsi="Times New Roman" w:eastAsia="方正小标宋简体"/>
          <w:sz w:val="44"/>
          <w:szCs w:val="32"/>
        </w:rPr>
      </w:pPr>
      <w:r>
        <w:rPr>
          <w:rFonts w:hint="eastAsia" w:ascii="方正小标宋简体" w:hAnsi="Times New Roman" w:eastAsia="方正小标宋简体"/>
          <w:sz w:val="44"/>
          <w:szCs w:val="32"/>
        </w:rPr>
        <w:t>2021年创新创业大赛组织工作情况汇总确认表</w:t>
      </w:r>
    </w:p>
    <w:tbl>
      <w:tblPr>
        <w:tblStyle w:val="15"/>
        <w:tblW w:w="146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359"/>
        <w:gridCol w:w="1571"/>
        <w:gridCol w:w="1374"/>
        <w:gridCol w:w="1376"/>
        <w:gridCol w:w="1452"/>
        <w:gridCol w:w="1298"/>
        <w:gridCol w:w="1374"/>
        <w:gridCol w:w="1376"/>
        <w:gridCol w:w="1374"/>
        <w:gridCol w:w="13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序号</w:t>
            </w:r>
          </w:p>
        </w:tc>
        <w:tc>
          <w:tcPr>
            <w:tcW w:w="13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参赛项目推荐机构或科创平台名称</w:t>
            </w:r>
          </w:p>
        </w:tc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机构或科创平台运营主体名称</w:t>
            </w: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2021年市赛推荐项目情况</w:t>
            </w: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2021年市赛决赛项目获奖情况</w:t>
            </w: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2021年省赛和全国赛推荐项目情况</w:t>
            </w:r>
          </w:p>
        </w:tc>
        <w:tc>
          <w:tcPr>
            <w:tcW w:w="2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  <w:highlight w:val="yellow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2021年晋级省总决赛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或入围全国赛项目情况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推荐项目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名称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参赛企业/团队名称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获奖组别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（众创团队组/科技型中小微企业组/十百千创新型企业组）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奖项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（一等奖/二等奖/三等奖）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推荐参赛项目名称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参赛企业/团队名称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推荐参赛项目名称</w:t>
            </w: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Cs w:val="24"/>
              </w:rPr>
              <w:t>参赛企业/团队名称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jc w:val="left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填报人：              联系方式：</w:t>
      </w:r>
    </w:p>
    <w:p>
      <w:pPr>
        <w:adjustRightInd w:val="0"/>
        <w:snapToGrid w:val="0"/>
        <w:jc w:val="left"/>
        <w:rPr>
          <w:rFonts w:hint="eastAsia" w:ascii="Times New Roman" w:hAnsi="Times New Roman" w:eastAsia="仿宋_GB2312"/>
          <w:sz w:val="32"/>
        </w:rPr>
      </w:pPr>
    </w:p>
    <w:p>
      <w:pPr>
        <w:adjustRightInd w:val="0"/>
        <w:snapToGrid w:val="0"/>
        <w:spacing w:line="570" w:lineRule="exact"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填报说明：</w:t>
      </w:r>
    </w:p>
    <w:p>
      <w:pPr>
        <w:adjustRightInd w:val="0"/>
        <w:snapToGrid w:val="0"/>
        <w:spacing w:line="570" w:lineRule="exact"/>
        <w:ind w:firstLine="640" w:firstLineChars="200"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1．按本机构或平台组织的申报项目按序逐项汇总填写，推荐参加市赛、省赛的同一</w:t>
      </w:r>
      <w:r>
        <w:rPr>
          <w:rFonts w:hint="eastAsia" w:ascii="Times New Roman" w:hAnsi="Times New Roman" w:eastAsia="仿宋_GB2312"/>
          <w:sz w:val="32"/>
        </w:rPr>
        <w:t>个</w:t>
      </w:r>
      <w:r>
        <w:rPr>
          <w:rFonts w:ascii="Times New Roman" w:hAnsi="Times New Roman" w:eastAsia="仿宋_GB2312"/>
          <w:sz w:val="32"/>
        </w:rPr>
        <w:t>项目</w:t>
      </w:r>
      <w:r>
        <w:rPr>
          <w:rFonts w:hint="eastAsia" w:ascii="Times New Roman" w:hAnsi="Times New Roman" w:eastAsia="仿宋_GB2312"/>
          <w:sz w:val="32"/>
        </w:rPr>
        <w:t>需要</w:t>
      </w:r>
      <w:r>
        <w:rPr>
          <w:rFonts w:ascii="Times New Roman" w:hAnsi="Times New Roman" w:eastAsia="仿宋_GB2312"/>
          <w:sz w:val="32"/>
        </w:rPr>
        <w:t>分别填报；</w:t>
      </w:r>
    </w:p>
    <w:p>
      <w:pPr>
        <w:adjustRightInd w:val="0"/>
        <w:snapToGrid w:val="0"/>
        <w:spacing w:line="570" w:lineRule="exact"/>
        <w:ind w:firstLine="640" w:firstLineChars="200"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2．“获奖组别”栏按获奖项目</w:t>
      </w:r>
      <w:r>
        <w:rPr>
          <w:rFonts w:hint="eastAsia" w:ascii="Times New Roman" w:hAnsi="Times New Roman" w:eastAsia="仿宋_GB2312"/>
          <w:sz w:val="32"/>
        </w:rPr>
        <w:t>所属</w:t>
      </w:r>
      <w:r>
        <w:rPr>
          <w:rFonts w:ascii="Times New Roman" w:hAnsi="Times New Roman" w:eastAsia="仿宋_GB2312"/>
          <w:sz w:val="32"/>
        </w:rPr>
        <w:t>参赛组别填报；</w:t>
      </w:r>
    </w:p>
    <w:p>
      <w:pPr>
        <w:adjustRightInd w:val="0"/>
        <w:snapToGrid w:val="0"/>
        <w:spacing w:line="570" w:lineRule="exact"/>
        <w:ind w:firstLine="640" w:firstLineChars="200"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3．“奖项”栏按项目获得奖项等次填报“一等奖”“二等奖”“三等奖”，入围奖项目不填；</w:t>
      </w:r>
    </w:p>
    <w:p>
      <w:pPr>
        <w:adjustRightInd w:val="0"/>
        <w:snapToGrid w:val="0"/>
        <w:spacing w:line="570" w:lineRule="exact"/>
        <w:ind w:firstLine="640" w:firstLineChars="200"/>
        <w:jc w:val="left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4．填报人和联系方式必填。</w:t>
      </w:r>
    </w:p>
    <w:p>
      <w:pPr>
        <w:adjustRightInd w:val="0"/>
        <w:snapToGrid w:val="0"/>
        <w:jc w:val="left"/>
        <w:rPr>
          <w:rFonts w:ascii="Times New Roman" w:hAnsi="Times New Roman" w:eastAsia="仿宋_GB2312"/>
          <w:sz w:val="32"/>
        </w:rPr>
      </w:pPr>
    </w:p>
    <w:sectPr>
      <w:footerReference r:id="rId3" w:type="default"/>
      <w:pgSz w:w="16838" w:h="11906" w:orient="landscape"/>
      <w:pgMar w:top="1702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FangSong-Z0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</w:t>
    </w:r>
    <w:r>
      <w:rPr>
        <w:rFonts w:hint="eastAsia" w:ascii="宋体" w:hAnsi="宋体"/>
        <w:sz w:val="28"/>
        <w:szCs w:val="28"/>
        <w:lang w:val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E89"/>
    <w:rsid w:val="000000B4"/>
    <w:rsid w:val="00011FE1"/>
    <w:rsid w:val="00041D2B"/>
    <w:rsid w:val="000440C9"/>
    <w:rsid w:val="000518FD"/>
    <w:rsid w:val="000526DA"/>
    <w:rsid w:val="0006742A"/>
    <w:rsid w:val="000A32E4"/>
    <w:rsid w:val="000B5EAB"/>
    <w:rsid w:val="000C10FF"/>
    <w:rsid w:val="000C422F"/>
    <w:rsid w:val="000D7928"/>
    <w:rsid w:val="000E317C"/>
    <w:rsid w:val="000F281C"/>
    <w:rsid w:val="000F7653"/>
    <w:rsid w:val="001200F3"/>
    <w:rsid w:val="00150E51"/>
    <w:rsid w:val="00181641"/>
    <w:rsid w:val="00181C54"/>
    <w:rsid w:val="00184D61"/>
    <w:rsid w:val="00185E21"/>
    <w:rsid w:val="0019377E"/>
    <w:rsid w:val="00195587"/>
    <w:rsid w:val="00197493"/>
    <w:rsid w:val="001B6E10"/>
    <w:rsid w:val="001C1761"/>
    <w:rsid w:val="001C2FDC"/>
    <w:rsid w:val="001D3548"/>
    <w:rsid w:val="002347A5"/>
    <w:rsid w:val="0024582D"/>
    <w:rsid w:val="00266355"/>
    <w:rsid w:val="00270B31"/>
    <w:rsid w:val="00281F09"/>
    <w:rsid w:val="002A3B71"/>
    <w:rsid w:val="002B386C"/>
    <w:rsid w:val="002B6977"/>
    <w:rsid w:val="002B776A"/>
    <w:rsid w:val="002C3F04"/>
    <w:rsid w:val="002C4BF3"/>
    <w:rsid w:val="002D1E84"/>
    <w:rsid w:val="002D65F8"/>
    <w:rsid w:val="003006DA"/>
    <w:rsid w:val="00302F45"/>
    <w:rsid w:val="00304A8C"/>
    <w:rsid w:val="0031198A"/>
    <w:rsid w:val="003129B3"/>
    <w:rsid w:val="0033211E"/>
    <w:rsid w:val="0036618D"/>
    <w:rsid w:val="00382E02"/>
    <w:rsid w:val="00392D18"/>
    <w:rsid w:val="003952E6"/>
    <w:rsid w:val="003B0C02"/>
    <w:rsid w:val="003F11C0"/>
    <w:rsid w:val="003F63D4"/>
    <w:rsid w:val="003F744A"/>
    <w:rsid w:val="0040526A"/>
    <w:rsid w:val="00414B04"/>
    <w:rsid w:val="00420977"/>
    <w:rsid w:val="0043790C"/>
    <w:rsid w:val="004433FF"/>
    <w:rsid w:val="004439F2"/>
    <w:rsid w:val="00457156"/>
    <w:rsid w:val="0046766C"/>
    <w:rsid w:val="0048644E"/>
    <w:rsid w:val="004D03D2"/>
    <w:rsid w:val="004F099A"/>
    <w:rsid w:val="004F158F"/>
    <w:rsid w:val="00505AB5"/>
    <w:rsid w:val="00511A48"/>
    <w:rsid w:val="00516A1F"/>
    <w:rsid w:val="005225F6"/>
    <w:rsid w:val="00530179"/>
    <w:rsid w:val="005503C2"/>
    <w:rsid w:val="005510D7"/>
    <w:rsid w:val="00562FA7"/>
    <w:rsid w:val="005808DC"/>
    <w:rsid w:val="00584FC2"/>
    <w:rsid w:val="00593699"/>
    <w:rsid w:val="005D0ACE"/>
    <w:rsid w:val="005E25DF"/>
    <w:rsid w:val="00617835"/>
    <w:rsid w:val="006419AD"/>
    <w:rsid w:val="0064386F"/>
    <w:rsid w:val="00675B7C"/>
    <w:rsid w:val="00687FF5"/>
    <w:rsid w:val="006A6C36"/>
    <w:rsid w:val="00706B19"/>
    <w:rsid w:val="00721DFB"/>
    <w:rsid w:val="00732845"/>
    <w:rsid w:val="0073704C"/>
    <w:rsid w:val="00742AFB"/>
    <w:rsid w:val="00744F6A"/>
    <w:rsid w:val="00783B4F"/>
    <w:rsid w:val="007941C9"/>
    <w:rsid w:val="007A4587"/>
    <w:rsid w:val="007B7F3B"/>
    <w:rsid w:val="007C603B"/>
    <w:rsid w:val="007C7930"/>
    <w:rsid w:val="007F0A95"/>
    <w:rsid w:val="00806E1A"/>
    <w:rsid w:val="00813E89"/>
    <w:rsid w:val="0082084C"/>
    <w:rsid w:val="00824CC3"/>
    <w:rsid w:val="008411B5"/>
    <w:rsid w:val="008763B6"/>
    <w:rsid w:val="008915E5"/>
    <w:rsid w:val="008A6EF6"/>
    <w:rsid w:val="008B1912"/>
    <w:rsid w:val="008B3D36"/>
    <w:rsid w:val="008C0F4A"/>
    <w:rsid w:val="008C442E"/>
    <w:rsid w:val="008D275F"/>
    <w:rsid w:val="008D47ED"/>
    <w:rsid w:val="00901885"/>
    <w:rsid w:val="00926397"/>
    <w:rsid w:val="00953802"/>
    <w:rsid w:val="00970B43"/>
    <w:rsid w:val="00976B53"/>
    <w:rsid w:val="0098068B"/>
    <w:rsid w:val="009C0919"/>
    <w:rsid w:val="009C48B0"/>
    <w:rsid w:val="00A00A40"/>
    <w:rsid w:val="00A12665"/>
    <w:rsid w:val="00A15814"/>
    <w:rsid w:val="00A15920"/>
    <w:rsid w:val="00A21CAB"/>
    <w:rsid w:val="00A30942"/>
    <w:rsid w:val="00A60FE0"/>
    <w:rsid w:val="00A94136"/>
    <w:rsid w:val="00AC05B3"/>
    <w:rsid w:val="00AE20FF"/>
    <w:rsid w:val="00AE3BA1"/>
    <w:rsid w:val="00AE617A"/>
    <w:rsid w:val="00AE7355"/>
    <w:rsid w:val="00AF04D6"/>
    <w:rsid w:val="00AF38DF"/>
    <w:rsid w:val="00AF6201"/>
    <w:rsid w:val="00B0628E"/>
    <w:rsid w:val="00B07A28"/>
    <w:rsid w:val="00B30ED9"/>
    <w:rsid w:val="00B55244"/>
    <w:rsid w:val="00B700AB"/>
    <w:rsid w:val="00B71C2F"/>
    <w:rsid w:val="00B7449F"/>
    <w:rsid w:val="00B90799"/>
    <w:rsid w:val="00BA01CB"/>
    <w:rsid w:val="00BA397A"/>
    <w:rsid w:val="00BC305D"/>
    <w:rsid w:val="00BC4C5A"/>
    <w:rsid w:val="00BD187D"/>
    <w:rsid w:val="00BD4334"/>
    <w:rsid w:val="00BD6D02"/>
    <w:rsid w:val="00BE4EF2"/>
    <w:rsid w:val="00BF2F33"/>
    <w:rsid w:val="00BF2F8A"/>
    <w:rsid w:val="00C070CB"/>
    <w:rsid w:val="00C161DB"/>
    <w:rsid w:val="00C16A43"/>
    <w:rsid w:val="00C36AB5"/>
    <w:rsid w:val="00C40A98"/>
    <w:rsid w:val="00C40F91"/>
    <w:rsid w:val="00C50C09"/>
    <w:rsid w:val="00CA0531"/>
    <w:rsid w:val="00CA5061"/>
    <w:rsid w:val="00CA73E8"/>
    <w:rsid w:val="00CB142B"/>
    <w:rsid w:val="00CB15F0"/>
    <w:rsid w:val="00CD6510"/>
    <w:rsid w:val="00D14BAF"/>
    <w:rsid w:val="00D264AA"/>
    <w:rsid w:val="00D44CED"/>
    <w:rsid w:val="00D53088"/>
    <w:rsid w:val="00D67FC4"/>
    <w:rsid w:val="00D711FB"/>
    <w:rsid w:val="00DC75BB"/>
    <w:rsid w:val="00DD76E9"/>
    <w:rsid w:val="00E55B3A"/>
    <w:rsid w:val="00E566B8"/>
    <w:rsid w:val="00E74FA9"/>
    <w:rsid w:val="00E853E3"/>
    <w:rsid w:val="00E93B53"/>
    <w:rsid w:val="00EB0745"/>
    <w:rsid w:val="00EC6366"/>
    <w:rsid w:val="00ED44AE"/>
    <w:rsid w:val="00EE265D"/>
    <w:rsid w:val="00F353C0"/>
    <w:rsid w:val="00F453A9"/>
    <w:rsid w:val="00F74001"/>
    <w:rsid w:val="00F95AE2"/>
    <w:rsid w:val="00FB63AD"/>
    <w:rsid w:val="00FC16D9"/>
    <w:rsid w:val="00FC192E"/>
    <w:rsid w:val="00FC364D"/>
    <w:rsid w:val="00FD3817"/>
    <w:rsid w:val="00FE0598"/>
    <w:rsid w:val="00FE211C"/>
    <w:rsid w:val="00FE5CE9"/>
    <w:rsid w:val="00FF3BE3"/>
    <w:rsid w:val="2F7D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rFonts w:ascii="仿宋_GB2312" w:hAnsi="Times New Roman" w:eastAsia="仿宋_GB2312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0"/>
    <w:pPr>
      <w:widowControl/>
      <w:spacing w:line="360" w:lineRule="auto"/>
      <w:ind w:firstLine="200" w:firstLineChars="200"/>
      <w:outlineLvl w:val="2"/>
    </w:pPr>
    <w:rPr>
      <w:rFonts w:ascii="Times New Roman" w:hAnsi="Times New Roman"/>
      <w:b/>
      <w:color w:val="000000"/>
      <w:sz w:val="24"/>
      <w:szCs w:val="24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9"/>
    <w:semiHidden/>
    <w:uiPriority w:val="0"/>
    <w:pPr>
      <w:shd w:val="clear" w:color="auto" w:fill="000080"/>
    </w:pPr>
    <w:rPr>
      <w:rFonts w:ascii="仿宋_GB2312" w:hAnsi="Times New Roman" w:eastAsia="仿宋_GB2312"/>
      <w:kern w:val="0"/>
      <w:sz w:val="32"/>
      <w:szCs w:val="32"/>
    </w:rPr>
  </w:style>
  <w:style w:type="paragraph" w:styleId="6">
    <w:name w:val="annotation text"/>
    <w:basedOn w:val="1"/>
    <w:link w:val="30"/>
    <w:uiPriority w:val="0"/>
    <w:pPr>
      <w:jc w:val="left"/>
    </w:pPr>
    <w:rPr>
      <w:rFonts w:ascii="仿宋_GB2312" w:hAnsi="Times New Roman" w:eastAsia="仿宋_GB2312"/>
      <w:kern w:val="0"/>
      <w:sz w:val="32"/>
      <w:szCs w:val="32"/>
    </w:rPr>
  </w:style>
  <w:style w:type="paragraph" w:styleId="7">
    <w:name w:val="Plain Text"/>
    <w:basedOn w:val="1"/>
    <w:link w:val="3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8">
    <w:name w:val="Date"/>
    <w:basedOn w:val="1"/>
    <w:next w:val="1"/>
    <w:link w:val="32"/>
    <w:uiPriority w:val="0"/>
    <w:rPr>
      <w:rFonts w:ascii="仿宋_GB2312" w:hAnsi="Times New Roman" w:eastAsia="仿宋_GB2312"/>
      <w:kern w:val="0"/>
      <w:sz w:val="32"/>
      <w:szCs w:val="32"/>
    </w:rPr>
  </w:style>
  <w:style w:type="paragraph" w:styleId="9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Subtitle"/>
    <w:basedOn w:val="1"/>
    <w:next w:val="1"/>
    <w:link w:val="33"/>
    <w:qFormat/>
    <w:uiPriority w:val="0"/>
    <w:pPr>
      <w:widowControl/>
      <w:spacing w:before="60" w:after="60" w:line="360" w:lineRule="auto"/>
      <w:ind w:firstLine="482" w:firstLineChars="200"/>
      <w:outlineLvl w:val="1"/>
    </w:pPr>
    <w:rPr>
      <w:rFonts w:ascii="Times New Roman" w:hAnsi="Times New Roman"/>
      <w:b/>
      <w:bCs/>
      <w:color w:val="000000"/>
      <w:kern w:val="28"/>
      <w:sz w:val="24"/>
      <w:szCs w:val="32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annotation subject"/>
    <w:basedOn w:val="6"/>
    <w:next w:val="6"/>
    <w:link w:val="34"/>
    <w:uiPriority w:val="0"/>
    <w:rPr>
      <w:b/>
      <w:bCs/>
    </w:rPr>
  </w:style>
  <w:style w:type="table" w:styleId="16">
    <w:name w:val="Table Grid"/>
    <w:basedOn w:val="15"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basedOn w:val="17"/>
    <w:uiPriority w:val="0"/>
  </w:style>
  <w:style w:type="character" w:styleId="19">
    <w:name w:val="Hyperlink"/>
    <w:uiPriority w:val="0"/>
    <w:rPr>
      <w:color w:val="0000FF"/>
      <w:u w:val="single"/>
    </w:rPr>
  </w:style>
  <w:style w:type="character" w:styleId="20">
    <w:name w:val="annotation reference"/>
    <w:uiPriority w:val="0"/>
    <w:rPr>
      <w:sz w:val="21"/>
      <w:szCs w:val="21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文头"/>
    <w:basedOn w:val="1"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hAnsi="Times New Roman" w:eastAsia="汉鼎简大宋"/>
      <w:b/>
      <w:snapToGrid w:val="0"/>
      <w:color w:val="FF0000"/>
      <w:w w:val="50"/>
      <w:kern w:val="0"/>
      <w:sz w:val="136"/>
      <w:szCs w:val="20"/>
    </w:rPr>
  </w:style>
  <w:style w:type="character" w:customStyle="1" w:styleId="23">
    <w:name w:val="页眉 Char"/>
    <w:basedOn w:val="17"/>
    <w:link w:val="11"/>
    <w:qFormat/>
    <w:uiPriority w:val="99"/>
    <w:rPr>
      <w:kern w:val="2"/>
      <w:sz w:val="18"/>
      <w:szCs w:val="18"/>
    </w:rPr>
  </w:style>
  <w:style w:type="character" w:customStyle="1" w:styleId="24">
    <w:name w:val="页脚 Char"/>
    <w:basedOn w:val="17"/>
    <w:link w:val="10"/>
    <w:qFormat/>
    <w:uiPriority w:val="99"/>
    <w:rPr>
      <w:kern w:val="2"/>
      <w:sz w:val="18"/>
      <w:szCs w:val="18"/>
    </w:rPr>
  </w:style>
  <w:style w:type="character" w:customStyle="1" w:styleId="25">
    <w:name w:val="批注框文本 Char"/>
    <w:basedOn w:val="17"/>
    <w:link w:val="9"/>
    <w:qFormat/>
    <w:uiPriority w:val="99"/>
    <w:rPr>
      <w:kern w:val="2"/>
      <w:sz w:val="18"/>
      <w:szCs w:val="18"/>
    </w:rPr>
  </w:style>
  <w:style w:type="character" w:customStyle="1" w:styleId="26">
    <w:name w:val="标题 1 Char"/>
    <w:basedOn w:val="17"/>
    <w:link w:val="2"/>
    <w:qFormat/>
    <w:uiPriority w:val="0"/>
    <w:rPr>
      <w:rFonts w:ascii="仿宋_GB2312" w:hAnsi="Times New Roman" w:eastAsia="仿宋_GB2312"/>
      <w:b/>
      <w:bCs/>
      <w:kern w:val="44"/>
      <w:sz w:val="44"/>
      <w:szCs w:val="44"/>
    </w:rPr>
  </w:style>
  <w:style w:type="character" w:customStyle="1" w:styleId="27">
    <w:name w:val="标题 2 Char"/>
    <w:basedOn w:val="17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8">
    <w:name w:val="标题 3 Char"/>
    <w:basedOn w:val="17"/>
    <w:link w:val="4"/>
    <w:qFormat/>
    <w:uiPriority w:val="0"/>
    <w:rPr>
      <w:rFonts w:ascii="Times New Roman" w:hAnsi="Times New Roman"/>
      <w:b/>
      <w:color w:val="000000"/>
      <w:kern w:val="2"/>
      <w:sz w:val="24"/>
      <w:szCs w:val="24"/>
    </w:rPr>
  </w:style>
  <w:style w:type="character" w:customStyle="1" w:styleId="29">
    <w:name w:val="文档结构图 Char"/>
    <w:basedOn w:val="17"/>
    <w:link w:val="5"/>
    <w:semiHidden/>
    <w:uiPriority w:val="0"/>
    <w:rPr>
      <w:rFonts w:ascii="仿宋_GB2312" w:hAnsi="Times New Roman" w:eastAsia="仿宋_GB2312"/>
      <w:sz w:val="32"/>
      <w:szCs w:val="32"/>
      <w:shd w:val="clear" w:color="auto" w:fill="000080"/>
    </w:rPr>
  </w:style>
  <w:style w:type="character" w:customStyle="1" w:styleId="30">
    <w:name w:val="批注文字 Char"/>
    <w:basedOn w:val="17"/>
    <w:link w:val="6"/>
    <w:uiPriority w:val="0"/>
    <w:rPr>
      <w:rFonts w:ascii="仿宋_GB2312" w:hAnsi="Times New Roman" w:eastAsia="仿宋_GB2312"/>
      <w:sz w:val="32"/>
      <w:szCs w:val="32"/>
    </w:rPr>
  </w:style>
  <w:style w:type="character" w:customStyle="1" w:styleId="31">
    <w:name w:val="纯文本 Char"/>
    <w:basedOn w:val="17"/>
    <w:link w:val="7"/>
    <w:uiPriority w:val="0"/>
    <w:rPr>
      <w:rFonts w:ascii="宋体" w:hAnsi="宋体"/>
      <w:sz w:val="24"/>
      <w:szCs w:val="24"/>
    </w:rPr>
  </w:style>
  <w:style w:type="character" w:customStyle="1" w:styleId="32">
    <w:name w:val="日期 Char"/>
    <w:basedOn w:val="17"/>
    <w:link w:val="8"/>
    <w:uiPriority w:val="0"/>
    <w:rPr>
      <w:rFonts w:ascii="仿宋_GB2312" w:hAnsi="Times New Roman" w:eastAsia="仿宋_GB2312"/>
      <w:sz w:val="32"/>
      <w:szCs w:val="32"/>
    </w:rPr>
  </w:style>
  <w:style w:type="character" w:customStyle="1" w:styleId="33">
    <w:name w:val="副标题 Char"/>
    <w:basedOn w:val="17"/>
    <w:link w:val="12"/>
    <w:qFormat/>
    <w:uiPriority w:val="0"/>
    <w:rPr>
      <w:rFonts w:ascii="Times New Roman" w:hAnsi="Times New Roman"/>
      <w:b/>
      <w:bCs/>
      <w:color w:val="000000"/>
      <w:kern w:val="28"/>
      <w:sz w:val="24"/>
      <w:szCs w:val="32"/>
    </w:rPr>
  </w:style>
  <w:style w:type="character" w:customStyle="1" w:styleId="34">
    <w:name w:val="批注主题 Char"/>
    <w:basedOn w:val="30"/>
    <w:link w:val="14"/>
    <w:uiPriority w:val="0"/>
    <w:rPr>
      <w:b/>
      <w:bCs/>
    </w:rPr>
  </w:style>
  <w:style w:type="paragraph" w:customStyle="1" w:styleId="35">
    <w:name w:val="Default"/>
    <w:uiPriority w:val="0"/>
    <w:pPr>
      <w:widowControl w:val="0"/>
      <w:autoSpaceDE w:val="0"/>
      <w:autoSpaceDN w:val="0"/>
      <w:adjustRightInd w:val="0"/>
    </w:pPr>
    <w:rPr>
      <w:rFonts w:ascii="FZFangSong-Z02" w:hAnsi="Calibri" w:eastAsia="FZFangSong-Z02" w:cs="FZFangSong-Z02"/>
      <w:color w:val="000000"/>
      <w:sz w:val="24"/>
      <w:szCs w:val="24"/>
      <w:lang w:val="en-US" w:eastAsia="zh-CN" w:bidi="ar-SA"/>
    </w:rPr>
  </w:style>
  <w:style w:type="character" w:customStyle="1" w:styleId="36">
    <w:name w:val="副标题 Char1"/>
    <w:uiPriority w:val="0"/>
    <w:rPr>
      <w:rFonts w:ascii="Cambria" w:hAnsi="Cambria" w:cs="Mongolian Baiti"/>
      <w:b/>
      <w:bCs/>
      <w:kern w:val="28"/>
      <w:sz w:val="32"/>
      <w:szCs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608;\Desktop\2019&#24180;&#24120;&#24030;&#24066;&#21019;&#26032;&#21019;&#19994;&#22823;&#36187;&#32452;&#32455;&#22870;&#35780;&#23457;&#26041;&#26696;2019082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2019年常州市创新创业大赛组织奖评审方案20190822</Template>
  <Company>ZGGR</Company>
  <Pages>5</Pages>
  <Words>213</Words>
  <Characters>1219</Characters>
  <Lines>10</Lines>
  <Paragraphs>2</Paragraphs>
  <TotalTime>36</TotalTime>
  <ScaleCrop>false</ScaleCrop>
  <LinksUpToDate>false</LinksUpToDate>
  <CharactersWithSpaces>1430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2021-11-10T03:24:00Z</dcterms:created>
  <dc:creator>ZGGR</dc:creator>
  <cp:lastModifiedBy>白开水</cp:lastModifiedBy>
  <cp:lastPrinted>2021-11-10T03:07:00Z</cp:lastPrinted>
  <dcterms:modified xsi:type="dcterms:W3CDTF">2021-11-11T01:25:43Z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DFB4FB4C3D3F4376AE11FCB5D16C37CC</vt:lpwstr>
  </property>
</Properties>
</file>