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194" w:type="dxa"/>
        <w:tblInd w:w="675" w:type="dxa"/>
        <w:tblLook w:val="04A0"/>
      </w:tblPr>
      <w:tblGrid>
        <w:gridCol w:w="437"/>
        <w:gridCol w:w="1123"/>
        <w:gridCol w:w="719"/>
        <w:gridCol w:w="1276"/>
        <w:gridCol w:w="1418"/>
        <w:gridCol w:w="1559"/>
        <w:gridCol w:w="1701"/>
        <w:gridCol w:w="1984"/>
        <w:gridCol w:w="2116"/>
        <w:gridCol w:w="861"/>
      </w:tblGrid>
      <w:tr w:rsidR="005F01D0" w:rsidRPr="005F01D0" w:rsidTr="0083412B">
        <w:trPr>
          <w:trHeight w:val="510"/>
        </w:trPr>
        <w:tc>
          <w:tcPr>
            <w:tcW w:w="1319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ind w:firstLineChars="700" w:firstLine="2800"/>
              <w:rPr>
                <w:rFonts w:ascii="黑体" w:eastAsia="黑体" w:hAnsi="黑体" w:cs="宋体"/>
                <w:color w:val="000000"/>
                <w:kern w:val="0"/>
                <w:sz w:val="40"/>
                <w:szCs w:val="40"/>
              </w:rPr>
            </w:pPr>
            <w:r w:rsidRPr="005F01D0">
              <w:rPr>
                <w:rFonts w:ascii="黑体" w:eastAsia="黑体" w:hAnsi="黑体" w:cs="宋体" w:hint="eastAsia"/>
                <w:color w:val="000000"/>
                <w:kern w:val="0"/>
                <w:sz w:val="40"/>
                <w:szCs w:val="40"/>
              </w:rPr>
              <w:t>常州市园林绿化企业持证人员情况调查表</w:t>
            </w:r>
          </w:p>
        </w:tc>
      </w:tr>
      <w:tr w:rsidR="005F01D0" w:rsidRPr="005F01D0" w:rsidTr="0083412B">
        <w:trPr>
          <w:trHeight w:val="495"/>
        </w:trPr>
        <w:tc>
          <w:tcPr>
            <w:tcW w:w="1021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 xml:space="preserve">填报单位：                </w:t>
            </w:r>
            <w:r w:rsidR="00FB7439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 xml:space="preserve">      </w:t>
            </w:r>
            <w:r w:rsidRPr="005F01D0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 xml:space="preserve">填报人：           </w:t>
            </w:r>
            <w:r w:rsidR="00FB7439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 xml:space="preserve">    </w:t>
            </w:r>
            <w:r w:rsidRPr="005F01D0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 xml:space="preserve">联系电话：             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5F01D0" w:rsidRPr="005F01D0" w:rsidTr="0083412B">
        <w:trPr>
          <w:trHeight w:val="450"/>
        </w:trPr>
        <w:tc>
          <w:tcPr>
            <w:tcW w:w="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59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现有持证情况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2022年拟培训持证等级</w:t>
            </w:r>
          </w:p>
        </w:tc>
        <w:tc>
          <w:tcPr>
            <w:tcW w:w="2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手机号</w:t>
            </w:r>
          </w:p>
        </w:tc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5F01D0" w:rsidRPr="005F01D0" w:rsidTr="0083412B">
        <w:trPr>
          <w:trHeight w:val="555"/>
        </w:trPr>
        <w:tc>
          <w:tcPr>
            <w:tcW w:w="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1D0" w:rsidRPr="005F01D0" w:rsidRDefault="005F01D0" w:rsidP="005F01D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01D0" w:rsidRPr="005F01D0" w:rsidRDefault="005F01D0" w:rsidP="005F01D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1D0" w:rsidRPr="005F01D0" w:rsidRDefault="005F01D0" w:rsidP="005F01D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持证种类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持证等级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发证时间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发证部门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1D0" w:rsidRPr="005F01D0" w:rsidRDefault="005F01D0" w:rsidP="005F01D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1D0" w:rsidRPr="005F01D0" w:rsidRDefault="005F01D0" w:rsidP="005F01D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1D0" w:rsidRPr="005F01D0" w:rsidRDefault="005F01D0" w:rsidP="005F01D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F01D0" w:rsidRPr="005F01D0" w:rsidTr="0083412B">
        <w:trPr>
          <w:trHeight w:val="499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F01D0" w:rsidRPr="005F01D0" w:rsidTr="0083412B">
        <w:trPr>
          <w:trHeight w:val="499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F01D0" w:rsidRPr="005F01D0" w:rsidTr="0083412B">
        <w:trPr>
          <w:trHeight w:val="499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F01D0" w:rsidRPr="005F01D0" w:rsidTr="0083412B">
        <w:trPr>
          <w:trHeight w:val="499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F01D0" w:rsidRPr="005F01D0" w:rsidTr="0083412B">
        <w:trPr>
          <w:trHeight w:val="499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F01D0" w:rsidRPr="005F01D0" w:rsidTr="0083412B">
        <w:trPr>
          <w:trHeight w:val="499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F01D0" w:rsidRPr="005F01D0" w:rsidTr="0083412B">
        <w:trPr>
          <w:trHeight w:val="499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F01D0" w:rsidRPr="005F01D0" w:rsidTr="0083412B">
        <w:trPr>
          <w:trHeight w:val="499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F01D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F01D0" w:rsidRPr="005F01D0" w:rsidTr="0083412B">
        <w:trPr>
          <w:trHeight w:val="499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01D0" w:rsidRPr="005F01D0" w:rsidRDefault="005F01D0" w:rsidP="005F01D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</w:tbl>
    <w:p w:rsidR="005F01D0" w:rsidRPr="005F01D0" w:rsidRDefault="005F01D0" w:rsidP="00892AB0">
      <w:pPr>
        <w:ind w:firstLineChars="250" w:firstLine="525"/>
        <w:rPr>
          <w:rFonts w:hint="eastAsia"/>
          <w:szCs w:val="32"/>
        </w:rPr>
      </w:pPr>
      <w:r w:rsidRPr="005F01D0">
        <w:rPr>
          <w:rFonts w:hint="eastAsia"/>
          <w:szCs w:val="32"/>
        </w:rPr>
        <w:t>备注：</w:t>
      </w:r>
      <w:r w:rsidRPr="005F01D0">
        <w:rPr>
          <w:rFonts w:hint="eastAsia"/>
          <w:szCs w:val="32"/>
        </w:rPr>
        <w:t>1</w:t>
      </w:r>
      <w:r w:rsidRPr="005F01D0">
        <w:rPr>
          <w:rFonts w:hint="eastAsia"/>
          <w:szCs w:val="32"/>
        </w:rPr>
        <w:t>、持证种类是指绿化工、园艺工、盆景工、草坪工、假山工、木工、电工、泥瓦工等园林绿化相关技术工人。</w:t>
      </w:r>
    </w:p>
    <w:p w:rsidR="005F01D0" w:rsidRPr="005F01D0" w:rsidRDefault="005F01D0" w:rsidP="005F01D0">
      <w:pPr>
        <w:rPr>
          <w:rFonts w:hint="eastAsia"/>
          <w:szCs w:val="32"/>
        </w:rPr>
      </w:pPr>
      <w:r w:rsidRPr="005F01D0">
        <w:rPr>
          <w:rFonts w:hint="eastAsia"/>
          <w:szCs w:val="32"/>
        </w:rPr>
        <w:t xml:space="preserve">      </w:t>
      </w:r>
      <w:r w:rsidR="00892AB0">
        <w:rPr>
          <w:rFonts w:hint="eastAsia"/>
          <w:szCs w:val="32"/>
        </w:rPr>
        <w:t xml:space="preserve">     </w:t>
      </w:r>
      <w:r w:rsidRPr="005F01D0">
        <w:rPr>
          <w:rFonts w:hint="eastAsia"/>
          <w:szCs w:val="32"/>
        </w:rPr>
        <w:t>2</w:t>
      </w:r>
      <w:r w:rsidRPr="005F01D0">
        <w:rPr>
          <w:rFonts w:hint="eastAsia"/>
          <w:szCs w:val="32"/>
        </w:rPr>
        <w:t>、持证等级是指五级</w:t>
      </w:r>
      <w:r w:rsidRPr="005F01D0">
        <w:rPr>
          <w:rFonts w:hint="eastAsia"/>
          <w:szCs w:val="32"/>
        </w:rPr>
        <w:t>/</w:t>
      </w:r>
      <w:r w:rsidRPr="005F01D0">
        <w:rPr>
          <w:rFonts w:hint="eastAsia"/>
          <w:szCs w:val="32"/>
        </w:rPr>
        <w:t>初级工、四级</w:t>
      </w:r>
      <w:r w:rsidRPr="005F01D0">
        <w:rPr>
          <w:rFonts w:hint="eastAsia"/>
          <w:szCs w:val="32"/>
        </w:rPr>
        <w:t>/</w:t>
      </w:r>
      <w:r w:rsidRPr="005F01D0">
        <w:rPr>
          <w:rFonts w:hint="eastAsia"/>
          <w:szCs w:val="32"/>
        </w:rPr>
        <w:t>中级工、三级</w:t>
      </w:r>
      <w:r w:rsidRPr="005F01D0">
        <w:rPr>
          <w:rFonts w:hint="eastAsia"/>
          <w:szCs w:val="32"/>
        </w:rPr>
        <w:t>/</w:t>
      </w:r>
      <w:r w:rsidRPr="005F01D0">
        <w:rPr>
          <w:rFonts w:hint="eastAsia"/>
          <w:szCs w:val="32"/>
        </w:rPr>
        <w:t>高级工</w:t>
      </w:r>
      <w:r w:rsidRPr="005F01D0">
        <w:rPr>
          <w:rFonts w:hint="eastAsia"/>
          <w:szCs w:val="32"/>
        </w:rPr>
        <w:t>/</w:t>
      </w:r>
      <w:r w:rsidRPr="005F01D0">
        <w:rPr>
          <w:rFonts w:hint="eastAsia"/>
          <w:szCs w:val="32"/>
        </w:rPr>
        <w:t>助理工程师、技师</w:t>
      </w:r>
      <w:r w:rsidRPr="005F01D0">
        <w:rPr>
          <w:rFonts w:hint="eastAsia"/>
          <w:szCs w:val="32"/>
        </w:rPr>
        <w:t>/</w:t>
      </w:r>
      <w:r w:rsidRPr="005F01D0">
        <w:rPr>
          <w:rFonts w:hint="eastAsia"/>
          <w:szCs w:val="32"/>
        </w:rPr>
        <w:t>工程师、高级技师</w:t>
      </w:r>
      <w:r w:rsidRPr="005F01D0">
        <w:rPr>
          <w:rFonts w:hint="eastAsia"/>
          <w:szCs w:val="32"/>
        </w:rPr>
        <w:t>/</w:t>
      </w:r>
      <w:r w:rsidRPr="005F01D0">
        <w:rPr>
          <w:rFonts w:hint="eastAsia"/>
          <w:szCs w:val="32"/>
        </w:rPr>
        <w:t>高级工程师。</w:t>
      </w:r>
    </w:p>
    <w:p w:rsidR="005F01D0" w:rsidRPr="005F01D0" w:rsidRDefault="005F01D0" w:rsidP="005F01D0">
      <w:pPr>
        <w:rPr>
          <w:szCs w:val="32"/>
        </w:rPr>
      </w:pPr>
      <w:r w:rsidRPr="005F01D0">
        <w:rPr>
          <w:rFonts w:hint="eastAsia"/>
          <w:szCs w:val="32"/>
        </w:rPr>
        <w:t xml:space="preserve">     </w:t>
      </w:r>
      <w:r w:rsidR="00892AB0">
        <w:rPr>
          <w:rFonts w:hint="eastAsia"/>
          <w:szCs w:val="32"/>
        </w:rPr>
        <w:t xml:space="preserve">     </w:t>
      </w:r>
      <w:r w:rsidRPr="005F01D0">
        <w:rPr>
          <w:rFonts w:hint="eastAsia"/>
          <w:szCs w:val="32"/>
        </w:rPr>
        <w:t xml:space="preserve"> 3</w:t>
      </w:r>
      <w:r w:rsidRPr="005F01D0">
        <w:rPr>
          <w:rFonts w:hint="eastAsia"/>
          <w:szCs w:val="32"/>
        </w:rPr>
        <w:t>、</w:t>
      </w:r>
      <w:r w:rsidRPr="005F01D0">
        <w:rPr>
          <w:rFonts w:hint="eastAsia"/>
          <w:szCs w:val="32"/>
        </w:rPr>
        <w:t>2022</w:t>
      </w:r>
      <w:r w:rsidRPr="005F01D0">
        <w:rPr>
          <w:rFonts w:hint="eastAsia"/>
          <w:szCs w:val="32"/>
        </w:rPr>
        <w:t>年拟培训持证等级是指申报职业技能等级。</w:t>
      </w:r>
      <w:r w:rsidRPr="005F01D0">
        <w:rPr>
          <w:szCs w:val="32"/>
        </w:rPr>
        <w:tab/>
      </w:r>
      <w:r w:rsidRPr="005F01D0">
        <w:rPr>
          <w:szCs w:val="32"/>
        </w:rPr>
        <w:tab/>
      </w:r>
      <w:r w:rsidRPr="005F01D0">
        <w:rPr>
          <w:szCs w:val="32"/>
        </w:rPr>
        <w:tab/>
      </w:r>
      <w:r w:rsidRPr="005F01D0">
        <w:rPr>
          <w:szCs w:val="32"/>
        </w:rPr>
        <w:tab/>
      </w:r>
      <w:r w:rsidRPr="005F01D0">
        <w:rPr>
          <w:szCs w:val="32"/>
        </w:rPr>
        <w:tab/>
      </w:r>
      <w:r w:rsidRPr="005F01D0">
        <w:rPr>
          <w:szCs w:val="32"/>
        </w:rPr>
        <w:tab/>
      </w:r>
      <w:r w:rsidRPr="005F01D0">
        <w:rPr>
          <w:szCs w:val="32"/>
        </w:rPr>
        <w:tab/>
      </w:r>
      <w:r w:rsidRPr="005F01D0">
        <w:rPr>
          <w:szCs w:val="32"/>
        </w:rPr>
        <w:tab/>
      </w:r>
    </w:p>
    <w:p w:rsidR="00824219" w:rsidRPr="005F01D0" w:rsidRDefault="005F01D0" w:rsidP="005F01D0">
      <w:pPr>
        <w:rPr>
          <w:szCs w:val="32"/>
        </w:rPr>
      </w:pPr>
      <w:r w:rsidRPr="005F01D0">
        <w:rPr>
          <w:szCs w:val="32"/>
        </w:rPr>
        <w:tab/>
      </w:r>
      <w:r w:rsidRPr="005F01D0">
        <w:rPr>
          <w:szCs w:val="32"/>
        </w:rPr>
        <w:tab/>
      </w:r>
      <w:r w:rsidRPr="005F01D0">
        <w:rPr>
          <w:szCs w:val="32"/>
        </w:rPr>
        <w:tab/>
      </w:r>
      <w:r w:rsidRPr="005F01D0">
        <w:rPr>
          <w:szCs w:val="32"/>
        </w:rPr>
        <w:tab/>
      </w:r>
      <w:r w:rsidRPr="005F01D0">
        <w:rPr>
          <w:szCs w:val="32"/>
        </w:rPr>
        <w:tab/>
      </w:r>
      <w:r w:rsidRPr="005F01D0">
        <w:rPr>
          <w:szCs w:val="32"/>
        </w:rPr>
        <w:tab/>
      </w:r>
      <w:r w:rsidRPr="005F01D0">
        <w:rPr>
          <w:szCs w:val="32"/>
        </w:rPr>
        <w:tab/>
      </w:r>
      <w:r w:rsidRPr="005F01D0">
        <w:rPr>
          <w:szCs w:val="32"/>
        </w:rPr>
        <w:tab/>
      </w:r>
      <w:r w:rsidRPr="005F01D0">
        <w:rPr>
          <w:szCs w:val="32"/>
        </w:rPr>
        <w:tab/>
      </w:r>
    </w:p>
    <w:sectPr w:rsidR="00824219" w:rsidRPr="005F01D0" w:rsidSect="005F01D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0BE8" w:rsidRDefault="00B50BE8" w:rsidP="009A7D51">
      <w:r>
        <w:separator/>
      </w:r>
    </w:p>
  </w:endnote>
  <w:endnote w:type="continuationSeparator" w:id="1">
    <w:p w:rsidR="00B50BE8" w:rsidRDefault="00B50BE8" w:rsidP="009A7D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0BE8" w:rsidRDefault="00B50BE8" w:rsidP="009A7D51">
      <w:r>
        <w:separator/>
      </w:r>
    </w:p>
  </w:footnote>
  <w:footnote w:type="continuationSeparator" w:id="1">
    <w:p w:rsidR="00B50BE8" w:rsidRDefault="00B50BE8" w:rsidP="009A7D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2AB0"/>
    <w:rsid w:val="00011943"/>
    <w:rsid w:val="0001473C"/>
    <w:rsid w:val="00064966"/>
    <w:rsid w:val="0008645B"/>
    <w:rsid w:val="000C31E1"/>
    <w:rsid w:val="00156B83"/>
    <w:rsid w:val="00180704"/>
    <w:rsid w:val="001A406A"/>
    <w:rsid w:val="001C4543"/>
    <w:rsid w:val="001F3B07"/>
    <w:rsid w:val="00201AD6"/>
    <w:rsid w:val="00210C33"/>
    <w:rsid w:val="00256456"/>
    <w:rsid w:val="002636FD"/>
    <w:rsid w:val="002769AA"/>
    <w:rsid w:val="002817A6"/>
    <w:rsid w:val="002F160F"/>
    <w:rsid w:val="00331203"/>
    <w:rsid w:val="00356E55"/>
    <w:rsid w:val="003E7112"/>
    <w:rsid w:val="003F24B7"/>
    <w:rsid w:val="004008F9"/>
    <w:rsid w:val="004745AC"/>
    <w:rsid w:val="004A2D67"/>
    <w:rsid w:val="00515510"/>
    <w:rsid w:val="00526EB4"/>
    <w:rsid w:val="005A65FC"/>
    <w:rsid w:val="005B4E1F"/>
    <w:rsid w:val="005C072D"/>
    <w:rsid w:val="005F01D0"/>
    <w:rsid w:val="00620997"/>
    <w:rsid w:val="006363AF"/>
    <w:rsid w:val="006574D3"/>
    <w:rsid w:val="0068327A"/>
    <w:rsid w:val="006A2217"/>
    <w:rsid w:val="006B0A55"/>
    <w:rsid w:val="006F673A"/>
    <w:rsid w:val="00724147"/>
    <w:rsid w:val="007402A6"/>
    <w:rsid w:val="00741A81"/>
    <w:rsid w:val="00753E02"/>
    <w:rsid w:val="00824219"/>
    <w:rsid w:val="008303AB"/>
    <w:rsid w:val="0083412B"/>
    <w:rsid w:val="00892AB0"/>
    <w:rsid w:val="008E2220"/>
    <w:rsid w:val="008E70C1"/>
    <w:rsid w:val="0094743B"/>
    <w:rsid w:val="009938ED"/>
    <w:rsid w:val="009A7D51"/>
    <w:rsid w:val="009B61BC"/>
    <w:rsid w:val="00A33159"/>
    <w:rsid w:val="00AB34D4"/>
    <w:rsid w:val="00AC26AB"/>
    <w:rsid w:val="00AF37D5"/>
    <w:rsid w:val="00B50BE8"/>
    <w:rsid w:val="00C72635"/>
    <w:rsid w:val="00CB05DF"/>
    <w:rsid w:val="00CB1142"/>
    <w:rsid w:val="00CD2DAA"/>
    <w:rsid w:val="00D252AA"/>
    <w:rsid w:val="00D3043A"/>
    <w:rsid w:val="00D32829"/>
    <w:rsid w:val="00D46D22"/>
    <w:rsid w:val="00D954DE"/>
    <w:rsid w:val="00DC4C47"/>
    <w:rsid w:val="00E00FEC"/>
    <w:rsid w:val="00E300DB"/>
    <w:rsid w:val="00E30672"/>
    <w:rsid w:val="00E623E7"/>
    <w:rsid w:val="00E66E87"/>
    <w:rsid w:val="00E77A71"/>
    <w:rsid w:val="00E86A63"/>
    <w:rsid w:val="00E91446"/>
    <w:rsid w:val="00E932EA"/>
    <w:rsid w:val="00EB3C95"/>
    <w:rsid w:val="00EF5213"/>
    <w:rsid w:val="00F03970"/>
    <w:rsid w:val="00F27837"/>
    <w:rsid w:val="00F7543B"/>
    <w:rsid w:val="00F9393B"/>
    <w:rsid w:val="00FB7439"/>
    <w:rsid w:val="00FC5950"/>
    <w:rsid w:val="00FC7BC3"/>
    <w:rsid w:val="00FE21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3E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7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7D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7D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7D51"/>
    <w:rPr>
      <w:sz w:val="18"/>
      <w:szCs w:val="18"/>
    </w:rPr>
  </w:style>
  <w:style w:type="table" w:styleId="a5">
    <w:name w:val="Table Grid"/>
    <w:basedOn w:val="a1"/>
    <w:uiPriority w:val="59"/>
    <w:rsid w:val="00E86A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0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4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31354;&#30333;&#25991;&#26723;%20(2)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空白文档 (2).dotx</Template>
  <TotalTime>6</TotalTime>
  <Pages>1</Pages>
  <Words>75</Words>
  <Characters>429</Characters>
  <Application>Microsoft Office Word</Application>
  <DocSecurity>0</DocSecurity>
  <Lines>3</Lines>
  <Paragraphs>1</Paragraphs>
  <ScaleCrop>false</ScaleCrop>
  <Company>Lenovo</Company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12</cp:revision>
  <dcterms:created xsi:type="dcterms:W3CDTF">2022-04-24T06:18:00Z</dcterms:created>
  <dcterms:modified xsi:type="dcterms:W3CDTF">2022-04-24T06:25:00Z</dcterms:modified>
</cp:coreProperties>
</file>