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A61" w:rsidRDefault="00731A61" w:rsidP="007960CD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  <w:r w:rsidRPr="007960CD"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Pr="007960CD">
        <w:rPr>
          <w:rFonts w:ascii="黑体" w:eastAsia="黑体" w:hAnsi="黑体" w:cs="黑体"/>
          <w:kern w:val="0"/>
          <w:sz w:val="32"/>
          <w:szCs w:val="32"/>
        </w:rPr>
        <w:t>1</w:t>
      </w:r>
    </w:p>
    <w:p w:rsidR="00731A61" w:rsidRPr="007960CD" w:rsidRDefault="00731A61" w:rsidP="007960CD">
      <w:pPr>
        <w:widowControl/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 w:rsidRPr="007960CD">
        <w:rPr>
          <w:rFonts w:ascii="方正小标宋简体" w:eastAsia="方正小标宋简体" w:cs="方正小标宋简体"/>
          <w:kern w:val="0"/>
          <w:sz w:val="44"/>
          <w:szCs w:val="44"/>
        </w:rPr>
        <w:t>2023</w:t>
      </w:r>
      <w:r w:rsidRPr="007960CD">
        <w:rPr>
          <w:rFonts w:ascii="方正小标宋简体" w:eastAsia="方正小标宋简体" w:cs="方正小标宋简体" w:hint="eastAsia"/>
          <w:kern w:val="0"/>
          <w:sz w:val="44"/>
          <w:szCs w:val="44"/>
        </w:rPr>
        <w:t>年常州市节水型学校建设申报计划表</w:t>
      </w:r>
    </w:p>
    <w:tbl>
      <w:tblPr>
        <w:tblW w:w="13793" w:type="dxa"/>
        <w:jc w:val="center"/>
        <w:tblLook w:val="00A0"/>
      </w:tblPr>
      <w:tblGrid>
        <w:gridCol w:w="871"/>
        <w:gridCol w:w="4491"/>
        <w:gridCol w:w="1712"/>
        <w:gridCol w:w="3543"/>
        <w:gridCol w:w="1736"/>
        <w:gridCol w:w="1440"/>
      </w:tblGrid>
      <w:tr w:rsidR="00731A61" w:rsidRPr="007960CD">
        <w:trPr>
          <w:trHeight w:val="510"/>
          <w:jc w:val="center"/>
        </w:trPr>
        <w:tc>
          <w:tcPr>
            <w:tcW w:w="536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单位：</w:t>
            </w:r>
          </w:p>
        </w:tc>
        <w:tc>
          <w:tcPr>
            <w:tcW w:w="17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31A61" w:rsidRPr="007960CD" w:rsidRDefault="00731A61" w:rsidP="00215B59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31A61" w:rsidRPr="007960CD" w:rsidRDefault="00731A61" w:rsidP="00731A61">
            <w:pPr>
              <w:widowControl/>
              <w:ind w:left="31680" w:hangingChars="750" w:firstLine="31680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cs="仿宋_GB2312"/>
                <w:kern w:val="0"/>
                <w:sz w:val="24"/>
                <w:szCs w:val="24"/>
              </w:rPr>
              <w:t xml:space="preserve">                      </w:t>
            </w:r>
          </w:p>
        </w:tc>
        <w:tc>
          <w:tcPr>
            <w:tcW w:w="31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31A61" w:rsidRPr="007960CD" w:rsidRDefault="00731A61" w:rsidP="007960CD">
            <w:pPr>
              <w:widowControl/>
              <w:rPr>
                <w:rFonts w:ascii="仿宋_GB2312" w:eastAsia="仿宋_GB2312"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cs="仿宋_GB2312" w:hint="eastAsia"/>
                <w:kern w:val="0"/>
                <w:sz w:val="24"/>
                <w:szCs w:val="24"/>
              </w:rPr>
              <w:t>日期：</w:t>
            </w: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学</w:t>
            </w:r>
            <w:r w:rsidRPr="007960CD">
              <w:rPr>
                <w:rFonts w:ascii="仿宋_GB2312" w:eastAsia="仿宋_GB2312" w:hAnsi="宋体" w:cs="仿宋_GB2312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校</w:t>
            </w:r>
            <w:r w:rsidRPr="007960CD">
              <w:rPr>
                <w:rFonts w:ascii="仿宋_GB2312" w:eastAsia="仿宋_GB2312" w:hAnsi="宋体" w:cs="仿宋_GB2312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名</w:t>
            </w:r>
            <w:r w:rsidRPr="007960CD">
              <w:rPr>
                <w:rFonts w:ascii="仿宋_GB2312" w:eastAsia="仿宋_GB2312" w:hAnsi="宋体" w:cs="仿宋_GB2312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称</w:t>
            </w: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电</w:t>
            </w:r>
            <w:r w:rsidRPr="007960CD">
              <w:rPr>
                <w:rFonts w:ascii="仿宋_GB2312" w:eastAsia="仿宋_GB2312" w:hAnsi="宋体" w:cs="仿宋_GB2312"/>
                <w:b/>
                <w:bCs/>
                <w:kern w:val="0"/>
                <w:sz w:val="24"/>
                <w:szCs w:val="24"/>
              </w:rPr>
              <w:t xml:space="preserve">    </w:t>
            </w: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话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8330FE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省级或市级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jc w:val="center"/>
              <w:rPr>
                <w:rFonts w:ascii="仿宋_GB2312" w:eastAsia="仿宋_GB2312"/>
                <w:b/>
                <w:bCs/>
                <w:kern w:val="0"/>
                <w:sz w:val="24"/>
                <w:szCs w:val="24"/>
              </w:rPr>
            </w:pP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备</w:t>
            </w:r>
            <w:r w:rsidRPr="007960CD">
              <w:rPr>
                <w:rFonts w:ascii="仿宋_GB2312" w:eastAsia="仿宋_GB2312" w:hAnsi="宋体" w:cs="仿宋_GB2312"/>
                <w:b/>
                <w:bCs/>
                <w:kern w:val="0"/>
                <w:sz w:val="24"/>
                <w:szCs w:val="24"/>
              </w:rPr>
              <w:t xml:space="preserve">   </w:t>
            </w:r>
            <w:r w:rsidRPr="007960CD"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注</w:t>
            </w: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731A61" w:rsidRPr="007960CD">
        <w:trPr>
          <w:trHeight w:val="648"/>
          <w:jc w:val="center"/>
        </w:trPr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A61" w:rsidRPr="007960CD" w:rsidRDefault="00731A61" w:rsidP="00DE65E7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:rsidR="00731A61" w:rsidRDefault="00731A61"/>
    <w:p w:rsidR="00731A61" w:rsidRDefault="00731A61">
      <w:pPr>
        <w:sectPr w:rsidR="00731A61" w:rsidSect="007960CD">
          <w:footerReference w:type="default" r:id="rId6"/>
          <w:pgSz w:w="16838" w:h="11906" w:orient="landscape"/>
          <w:pgMar w:top="1701" w:right="1531" w:bottom="1701" w:left="1531" w:header="851" w:footer="992" w:gutter="0"/>
          <w:pgNumType w:fmt="numberInDash" w:start="5"/>
          <w:cols w:space="425"/>
          <w:docGrid w:type="lines" w:linePitch="312"/>
        </w:sectPr>
      </w:pPr>
    </w:p>
    <w:p w:rsidR="00731A61" w:rsidRPr="007367D5" w:rsidRDefault="00731A61" w:rsidP="00D44E20">
      <w:pPr>
        <w:rPr>
          <w:rFonts w:ascii="黑体" w:eastAsia="黑体" w:hAnsi="黑体"/>
          <w:color w:val="000000"/>
          <w:kern w:val="0"/>
          <w:sz w:val="32"/>
          <w:szCs w:val="32"/>
        </w:rPr>
      </w:pPr>
      <w:r w:rsidRPr="007367D5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Pr="007367D5">
        <w:rPr>
          <w:rFonts w:ascii="黑体" w:eastAsia="黑体" w:hAnsi="黑体" w:cs="黑体"/>
          <w:color w:val="000000"/>
          <w:kern w:val="0"/>
          <w:sz w:val="32"/>
          <w:szCs w:val="32"/>
        </w:rPr>
        <w:t>2</w:t>
      </w:r>
    </w:p>
    <w:p w:rsidR="00731A61" w:rsidRPr="007367D5" w:rsidRDefault="00731A61" w:rsidP="00D44E20">
      <w:pPr>
        <w:jc w:val="center"/>
        <w:rPr>
          <w:rFonts w:ascii="方正小标宋简体" w:eastAsia="方正小标宋简体"/>
          <w:sz w:val="32"/>
          <w:szCs w:val="32"/>
        </w:rPr>
      </w:pPr>
      <w:r w:rsidRPr="007367D5">
        <w:rPr>
          <w:rFonts w:ascii="方正小标宋简体" w:eastAsia="方正小标宋简体" w:cs="方正小标宋简体"/>
          <w:color w:val="000000"/>
          <w:kern w:val="0"/>
          <w:sz w:val="44"/>
          <w:szCs w:val="44"/>
        </w:rPr>
        <w:t>2018</w:t>
      </w:r>
      <w:r w:rsidRPr="007367D5">
        <w:rPr>
          <w:rFonts w:ascii="方正小标宋简体" w:eastAsia="方正小标宋简体" w:cs="方正小标宋简体" w:hint="eastAsia"/>
          <w:color w:val="000000"/>
          <w:kern w:val="0"/>
          <w:sz w:val="44"/>
          <w:szCs w:val="44"/>
        </w:rPr>
        <w:t>年命名的市级节水型学校名单</w:t>
      </w:r>
    </w:p>
    <w:tbl>
      <w:tblPr>
        <w:tblW w:w="9135" w:type="dxa"/>
        <w:jc w:val="center"/>
        <w:tblLayout w:type="fixed"/>
        <w:tblCellMar>
          <w:left w:w="30" w:type="dxa"/>
          <w:right w:w="30" w:type="dxa"/>
        </w:tblCellMar>
        <w:tblLook w:val="0000"/>
      </w:tblPr>
      <w:tblGrid>
        <w:gridCol w:w="982"/>
        <w:gridCol w:w="2764"/>
        <w:gridCol w:w="5389"/>
      </w:tblGrid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辖市、区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b/>
                <w:bCs/>
                <w:color w:val="000000"/>
                <w:kern w:val="0"/>
                <w:sz w:val="28"/>
                <w:szCs w:val="28"/>
              </w:rPr>
              <w:t>学校名称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7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溧阳市</w:t>
            </w:r>
          </w:p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（共</w:t>
            </w: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溧阳市余桥小学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溧阳市永平小学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溧阳市第五中学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溧阳市后周初级中学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7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金坛区</w:t>
            </w:r>
          </w:p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（共</w:t>
            </w: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常州市金坛区华罗庚实验学校新城分校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常州市金坛区段玉裁实验小学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常州市金坛区段玉裁中学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武进区</w:t>
            </w:r>
          </w:p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（共</w:t>
            </w: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常州市武进区湖塘桥初级中学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76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天宁区</w:t>
            </w:r>
          </w:p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（共</w:t>
            </w: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常州市局前街小学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常州市丽华新村第三小学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常州市香梅小学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76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常州市焦溪初级中学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钟楼区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常州市平冈小学</w:t>
            </w:r>
          </w:p>
        </w:tc>
      </w:tr>
      <w:tr w:rsidR="00731A61" w:rsidRPr="007367D5" w:rsidTr="00D44E20">
        <w:tblPrEx>
          <w:tblCellMar>
            <w:top w:w="0" w:type="dxa"/>
            <w:bottom w:w="0" w:type="dxa"/>
          </w:tblCellMar>
        </w:tblPrEx>
        <w:trPr>
          <w:trHeight w:val="709"/>
          <w:jc w:val="center"/>
        </w:trPr>
        <w:tc>
          <w:tcPr>
            <w:tcW w:w="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局属</w:t>
            </w:r>
          </w:p>
        </w:tc>
        <w:tc>
          <w:tcPr>
            <w:tcW w:w="5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  <w:vAlign w:val="center"/>
          </w:tcPr>
          <w:p w:rsidR="00731A61" w:rsidRPr="007367D5" w:rsidRDefault="00731A61" w:rsidP="00D44E20">
            <w:pPr>
              <w:autoSpaceDE w:val="0"/>
              <w:autoSpaceDN w:val="0"/>
              <w:adjustRightInd w:val="0"/>
              <w:spacing w:line="44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 w:rsidRPr="007367D5">
              <w:rPr>
                <w:rFonts w:ascii="仿宋_GB2312" w:eastAsia="仿宋_GB2312" w:cs="仿宋_GB2312" w:hint="eastAsia"/>
                <w:color w:val="000000"/>
                <w:kern w:val="0"/>
                <w:sz w:val="28"/>
                <w:szCs w:val="28"/>
              </w:rPr>
              <w:t>常州市朝阳中学</w:t>
            </w:r>
          </w:p>
        </w:tc>
      </w:tr>
    </w:tbl>
    <w:p w:rsidR="00731A61" w:rsidRDefault="00731A61"/>
    <w:p w:rsidR="00731A61" w:rsidRDefault="00731A61"/>
    <w:p w:rsidR="00731A61" w:rsidRPr="00D44E20" w:rsidRDefault="00731A61" w:rsidP="00D44E20">
      <w:pPr>
        <w:spacing w:line="600" w:lineRule="exact"/>
        <w:rPr>
          <w:rFonts w:ascii="黑体" w:eastAsia="黑体" w:hAnsi="黑体" w:cs="黑体"/>
          <w:sz w:val="32"/>
          <w:szCs w:val="32"/>
        </w:rPr>
      </w:pPr>
      <w:r w:rsidRPr="00D44E20">
        <w:rPr>
          <w:rFonts w:ascii="黑体" w:eastAsia="黑体" w:hAnsi="黑体" w:cs="黑体" w:hint="eastAsia"/>
          <w:sz w:val="32"/>
          <w:szCs w:val="32"/>
        </w:rPr>
        <w:t>附件</w:t>
      </w:r>
      <w:r w:rsidRPr="00D44E20">
        <w:rPr>
          <w:rFonts w:ascii="黑体" w:eastAsia="黑体" w:hAnsi="黑体" w:cs="黑体"/>
          <w:sz w:val="32"/>
          <w:szCs w:val="32"/>
        </w:rPr>
        <w:t>3</w:t>
      </w:r>
    </w:p>
    <w:p w:rsidR="00731A61" w:rsidRPr="00D44E20" w:rsidRDefault="00731A61" w:rsidP="00D44E20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D44E20">
        <w:rPr>
          <w:rFonts w:ascii="方正小标宋简体" w:eastAsia="方正小标宋简体" w:hAnsi="宋体" w:cs="方正小标宋简体" w:hint="eastAsia"/>
          <w:color w:val="000000"/>
          <w:sz w:val="44"/>
          <w:szCs w:val="44"/>
        </w:rPr>
        <w:t>常州市节水型学校复查表</w:t>
      </w:r>
    </w:p>
    <w:p w:rsidR="00731A61" w:rsidRPr="00D44E20" w:rsidRDefault="00731A61" w:rsidP="00D44E20">
      <w:pPr>
        <w:spacing w:line="600" w:lineRule="exact"/>
        <w:ind w:right="236"/>
        <w:jc w:val="right"/>
        <w:rPr>
          <w:rFonts w:ascii="仿宋_GB2312" w:eastAsia="仿宋_GB2312"/>
          <w:color w:val="000000"/>
          <w:sz w:val="24"/>
          <w:szCs w:val="24"/>
        </w:rPr>
      </w:pPr>
      <w:r w:rsidRPr="00D44E20">
        <w:rPr>
          <w:rFonts w:ascii="仿宋_GB2312" w:eastAsia="仿宋_GB2312" w:hAnsi="宋体" w:cs="仿宋_GB2312" w:hint="eastAsia"/>
          <w:color w:val="000000"/>
          <w:sz w:val="24"/>
          <w:szCs w:val="24"/>
        </w:rPr>
        <w:t>填报日期：</w:t>
      </w:r>
      <w:r w:rsidRPr="00D44E20">
        <w:rPr>
          <w:rFonts w:ascii="仿宋_GB2312" w:eastAsia="仿宋_GB2312" w:hAnsi="宋体" w:cs="仿宋_GB2312"/>
          <w:color w:val="000000"/>
          <w:sz w:val="24"/>
          <w:szCs w:val="24"/>
        </w:rPr>
        <w:t xml:space="preserve">  </w:t>
      </w:r>
      <w:r w:rsidRPr="00D44E20">
        <w:rPr>
          <w:rFonts w:ascii="仿宋_GB2312" w:eastAsia="仿宋_GB2312" w:cs="仿宋_GB2312"/>
          <w:color w:val="000000"/>
          <w:sz w:val="24"/>
          <w:szCs w:val="24"/>
        </w:rPr>
        <w:t xml:space="preserve">   </w:t>
      </w:r>
      <w:r w:rsidRPr="00D44E20">
        <w:rPr>
          <w:rFonts w:ascii="仿宋_GB2312" w:eastAsia="仿宋_GB2312" w:hAnsi="宋体" w:cs="仿宋_GB2312" w:hint="eastAsia"/>
          <w:color w:val="000000"/>
          <w:sz w:val="24"/>
          <w:szCs w:val="24"/>
        </w:rPr>
        <w:t>年</w:t>
      </w:r>
      <w:r w:rsidRPr="00D44E20">
        <w:rPr>
          <w:rFonts w:ascii="仿宋_GB2312" w:eastAsia="仿宋_GB2312" w:cs="仿宋_GB2312"/>
          <w:color w:val="000000"/>
          <w:sz w:val="24"/>
          <w:szCs w:val="24"/>
        </w:rPr>
        <w:t xml:space="preserve">     </w:t>
      </w:r>
      <w:r w:rsidRPr="00D44E20">
        <w:rPr>
          <w:rFonts w:ascii="仿宋_GB2312" w:eastAsia="仿宋_GB2312" w:hAnsi="宋体" w:cs="仿宋_GB2312" w:hint="eastAsia"/>
          <w:color w:val="000000"/>
          <w:sz w:val="24"/>
          <w:szCs w:val="24"/>
        </w:rPr>
        <w:t>月</w:t>
      </w:r>
      <w:r w:rsidRPr="00D44E20">
        <w:rPr>
          <w:rFonts w:ascii="仿宋_GB2312" w:eastAsia="仿宋_GB2312" w:cs="仿宋_GB2312"/>
          <w:color w:val="000000"/>
          <w:sz w:val="24"/>
          <w:szCs w:val="24"/>
        </w:rPr>
        <w:t xml:space="preserve">    </w:t>
      </w:r>
      <w:r w:rsidRPr="00D44E20">
        <w:rPr>
          <w:rFonts w:ascii="仿宋_GB2312" w:eastAsia="仿宋_GB2312" w:hAnsi="宋体" w:cs="仿宋_GB2312" w:hint="eastAsia"/>
          <w:color w:val="000000"/>
          <w:sz w:val="24"/>
          <w:szCs w:val="24"/>
        </w:rPr>
        <w:t>日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01"/>
        <w:gridCol w:w="2694"/>
        <w:gridCol w:w="2268"/>
        <w:gridCol w:w="2157"/>
      </w:tblGrid>
      <w:tr w:rsidR="00731A61" w:rsidRPr="00D44E20" w:rsidTr="00D44E20">
        <w:trPr>
          <w:cantSplit/>
          <w:trHeight w:val="482"/>
          <w:jc w:val="center"/>
        </w:trPr>
        <w:tc>
          <w:tcPr>
            <w:tcW w:w="1701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学校名称</w:t>
            </w:r>
          </w:p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（盖章）</w:t>
            </w:r>
          </w:p>
        </w:tc>
        <w:tc>
          <w:tcPr>
            <w:tcW w:w="7119" w:type="dxa"/>
            <w:gridSpan w:val="3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1701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694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57" w:type="dxa"/>
            <w:vAlign w:val="center"/>
          </w:tcPr>
          <w:p w:rsidR="00731A61" w:rsidRPr="00D44E20" w:rsidRDefault="00731A61" w:rsidP="00731A61">
            <w:pPr>
              <w:spacing w:line="360" w:lineRule="exact"/>
              <w:ind w:firstLineChars="250" w:firstLine="316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1701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年取水量</w:t>
            </w:r>
          </w:p>
        </w:tc>
        <w:tc>
          <w:tcPr>
            <w:tcW w:w="2694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 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万立方米</w:t>
            </w:r>
          </w:p>
        </w:tc>
        <w:tc>
          <w:tcPr>
            <w:tcW w:w="2268" w:type="dxa"/>
            <w:vAlign w:val="center"/>
          </w:tcPr>
          <w:p w:rsidR="00731A61" w:rsidRPr="00D44E20" w:rsidRDefault="00731A61" w:rsidP="00D44E20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  <w:r w:rsidRPr="00D44E20">
              <w:rPr>
                <w:rFonts w:ascii="仿宋_GB2312" w:eastAsia="仿宋_GB2312" w:cs="仿宋_GB2312" w:hint="eastAsia"/>
                <w:sz w:val="24"/>
                <w:szCs w:val="24"/>
              </w:rPr>
              <w:t>其中：教学生活用水</w:t>
            </w:r>
          </w:p>
        </w:tc>
        <w:tc>
          <w:tcPr>
            <w:tcW w:w="2157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  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万立方米</w:t>
            </w: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1701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标准人数</w:t>
            </w:r>
          </w:p>
        </w:tc>
        <w:tc>
          <w:tcPr>
            <w:tcW w:w="2694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1A61" w:rsidRPr="00D44E20" w:rsidRDefault="00731A61" w:rsidP="00D44E20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教职工人数</w:t>
            </w:r>
          </w:p>
        </w:tc>
        <w:tc>
          <w:tcPr>
            <w:tcW w:w="2157" w:type="dxa"/>
            <w:vAlign w:val="center"/>
          </w:tcPr>
          <w:p w:rsidR="00731A61" w:rsidRPr="00D44E20" w:rsidRDefault="00731A61" w:rsidP="00D44E20">
            <w:pPr>
              <w:autoSpaceDE w:val="0"/>
              <w:autoSpaceDN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1701" w:type="dxa"/>
            <w:vMerge w:val="restart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学生人数</w:t>
            </w:r>
          </w:p>
        </w:tc>
        <w:tc>
          <w:tcPr>
            <w:tcW w:w="2694" w:type="dxa"/>
            <w:vMerge w:val="restart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非住宿生人数</w:t>
            </w:r>
          </w:p>
        </w:tc>
        <w:tc>
          <w:tcPr>
            <w:tcW w:w="2157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住宿生人数</w:t>
            </w: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8820" w:type="dxa"/>
            <w:vMerge/>
            <w:vAlign w:val="center"/>
          </w:tcPr>
          <w:p w:rsidR="00731A61" w:rsidRPr="00D44E20" w:rsidRDefault="00731A61" w:rsidP="00D44E2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7119" w:type="dxa"/>
            <w:vMerge/>
            <w:vAlign w:val="center"/>
          </w:tcPr>
          <w:p w:rsidR="00731A61" w:rsidRPr="00D44E20" w:rsidRDefault="00731A61" w:rsidP="00D44E20">
            <w:pPr>
              <w:widowControl/>
              <w:spacing w:line="360" w:lineRule="exact"/>
              <w:jc w:val="lef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4395" w:type="dxa"/>
            <w:gridSpan w:val="2"/>
            <w:vAlign w:val="center"/>
          </w:tcPr>
          <w:p w:rsidR="00731A61" w:rsidRPr="00D44E20" w:rsidRDefault="00731A61" w:rsidP="00731A61">
            <w:pPr>
              <w:spacing w:line="360" w:lineRule="exact"/>
              <w:ind w:firstLineChars="400" w:firstLine="3168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单位标准人数用水量</w:t>
            </w:r>
          </w:p>
        </w:tc>
        <w:tc>
          <w:tcPr>
            <w:tcW w:w="4425" w:type="dxa"/>
            <w:gridSpan w:val="2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                 </w:t>
            </w:r>
            <w:r w:rsidRPr="00D44E20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立方米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>/</w:t>
            </w:r>
            <w:r w:rsidRPr="00D44E20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人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·</w:t>
            </w:r>
            <w:r w:rsidRPr="00D44E20">
              <w:rPr>
                <w:rFonts w:ascii="仿宋_GB2312" w:eastAsia="仿宋_GB2312" w:cs="仿宋_GB2312" w:hint="eastAsia"/>
                <w:color w:val="000000"/>
                <w:sz w:val="24"/>
                <w:szCs w:val="24"/>
              </w:rPr>
              <w:t>年</w:t>
            </w: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8820" w:type="dxa"/>
            <w:gridSpan w:val="4"/>
            <w:vAlign w:val="center"/>
          </w:tcPr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b/>
                <w:bCs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b/>
                <w:bCs/>
                <w:color w:val="000000"/>
                <w:sz w:val="24"/>
                <w:szCs w:val="24"/>
              </w:rPr>
              <w:t>近三年来节水型学校建设总结报告</w:t>
            </w:r>
          </w:p>
          <w:p w:rsidR="00731A61" w:rsidRPr="00D44E20" w:rsidRDefault="00731A61" w:rsidP="00D44E20">
            <w:pPr>
              <w:spacing w:line="36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（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>1000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字以内，另附页，含各类用水指标、节水制度落实、节水宣传教育、非常规水资源利用和校本课程制定情况）</w:t>
            </w:r>
          </w:p>
        </w:tc>
      </w:tr>
      <w:tr w:rsidR="00731A61" w:rsidRPr="00D44E20" w:rsidTr="00D44E20">
        <w:trPr>
          <w:cantSplit/>
          <w:trHeight w:val="482"/>
          <w:jc w:val="center"/>
        </w:trPr>
        <w:tc>
          <w:tcPr>
            <w:tcW w:w="8820" w:type="dxa"/>
            <w:gridSpan w:val="4"/>
          </w:tcPr>
          <w:p w:rsidR="00731A61" w:rsidRPr="00D44E20" w:rsidRDefault="00731A61" w:rsidP="00D44E20">
            <w:pPr>
              <w:spacing w:line="3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731A61" w:rsidRPr="00D44E20" w:rsidRDefault="00731A61" w:rsidP="00D44E20">
            <w:pPr>
              <w:spacing w:line="3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复查意见：</w:t>
            </w:r>
          </w:p>
          <w:p w:rsidR="00731A61" w:rsidRPr="00D44E20" w:rsidRDefault="00731A61" w:rsidP="00D44E20">
            <w:pPr>
              <w:spacing w:line="360" w:lineRule="exac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（复查小组成员名单附后）</w:t>
            </w: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组长（签字）：</w:t>
            </w:r>
          </w:p>
          <w:p w:rsidR="00731A61" w:rsidRPr="00D44E20" w:rsidRDefault="00731A61" w:rsidP="00731A61">
            <w:pPr>
              <w:spacing w:line="360" w:lineRule="exact"/>
              <w:ind w:right="480" w:firstLineChars="2500" w:firstLine="3168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:rsidR="00731A61" w:rsidRPr="00D44E20" w:rsidRDefault="00731A61" w:rsidP="00D44E20">
      <w:pPr>
        <w:spacing w:line="20" w:lineRule="exact"/>
        <w:rPr>
          <w:rFonts w:ascii="仿宋_GB2312" w:eastAsia="仿宋_GB2312"/>
          <w:color w:val="000000"/>
          <w:sz w:val="24"/>
          <w:szCs w:val="24"/>
        </w:rPr>
      </w:pPr>
    </w:p>
    <w:tbl>
      <w:tblPr>
        <w:tblW w:w="882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820"/>
      </w:tblGrid>
      <w:tr w:rsidR="00731A61" w:rsidRPr="00D44E20" w:rsidTr="00434887">
        <w:trPr>
          <w:cantSplit/>
          <w:trHeight w:val="3969"/>
        </w:trPr>
        <w:tc>
          <w:tcPr>
            <w:tcW w:w="8820" w:type="dxa"/>
          </w:tcPr>
          <w:p w:rsidR="00731A61" w:rsidRPr="00D44E20" w:rsidRDefault="00731A61" w:rsidP="00434887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辖市、区教育部门意见：</w:t>
            </w:r>
          </w:p>
          <w:p w:rsidR="00731A61" w:rsidRPr="00D44E20" w:rsidRDefault="00731A61" w:rsidP="00434887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jc w:val="center"/>
              <w:rPr>
                <w:rFonts w:ascii="仿宋_GB2312" w:eastAsia="仿宋_GB2312"/>
                <w:vanish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（盖章）</w:t>
            </w:r>
          </w:p>
          <w:p w:rsidR="00731A61" w:rsidRPr="00D44E20" w:rsidRDefault="00731A61" w:rsidP="00434887">
            <w:pPr>
              <w:spacing w:line="280" w:lineRule="atLeast"/>
              <w:rPr>
                <w:rFonts w:ascii="仿宋_GB2312" w:eastAsia="仿宋_GB2312" w:cs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</w:p>
          <w:p w:rsidR="00731A61" w:rsidRPr="00D44E20" w:rsidRDefault="00731A61" w:rsidP="00434887">
            <w:pPr>
              <w:spacing w:line="280" w:lineRule="atLeast"/>
              <w:jc w:val="righ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spacing w:line="280" w:lineRule="atLeast"/>
              <w:jc w:val="righ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spacing w:line="280" w:lineRule="atLeast"/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月</w:t>
            </w:r>
            <w:r w:rsidRPr="00D44E20"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  <w:t xml:space="preserve"> 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</w:tr>
      <w:tr w:rsidR="00731A61" w:rsidRPr="00D44E20" w:rsidTr="00434887">
        <w:trPr>
          <w:cantSplit/>
          <w:trHeight w:val="3969"/>
        </w:trPr>
        <w:tc>
          <w:tcPr>
            <w:tcW w:w="8820" w:type="dxa"/>
          </w:tcPr>
          <w:p w:rsidR="00731A61" w:rsidRPr="00D44E20" w:rsidRDefault="00731A61" w:rsidP="00434887">
            <w:pPr>
              <w:ind w:right="48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ind w:right="48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辖市、区水利部门意见：</w:t>
            </w:r>
          </w:p>
          <w:p w:rsidR="00731A61" w:rsidRPr="00D44E20" w:rsidRDefault="00731A61" w:rsidP="00434887">
            <w:pPr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ind w:right="48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（盖章）</w:t>
            </w:r>
          </w:p>
          <w:p w:rsidR="00731A61" w:rsidRPr="00D44E20" w:rsidRDefault="00731A61" w:rsidP="00434887">
            <w:pPr>
              <w:jc w:val="right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月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日</w:t>
            </w:r>
          </w:p>
        </w:tc>
      </w:tr>
      <w:tr w:rsidR="00731A61" w:rsidRPr="00D44E20" w:rsidTr="00434887">
        <w:trPr>
          <w:cantSplit/>
          <w:trHeight w:val="3969"/>
        </w:trPr>
        <w:tc>
          <w:tcPr>
            <w:tcW w:w="8820" w:type="dxa"/>
          </w:tcPr>
          <w:p w:rsidR="00731A61" w:rsidRPr="00D44E20" w:rsidRDefault="00731A61" w:rsidP="00434887">
            <w:pPr>
              <w:spacing w:line="280" w:lineRule="atLeast"/>
              <w:ind w:right="48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spacing w:line="280" w:lineRule="atLeast"/>
              <w:ind w:right="480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市节水型学校建设领导小组意见：</w:t>
            </w:r>
          </w:p>
          <w:p w:rsidR="00731A61" w:rsidRPr="00D44E20" w:rsidRDefault="00731A61" w:rsidP="00434887">
            <w:pPr>
              <w:spacing w:line="280" w:lineRule="atLeast"/>
              <w:ind w:right="480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spacing w:line="280" w:lineRule="atLeast"/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spacing w:line="280" w:lineRule="atLeast"/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spacing w:line="280" w:lineRule="atLeast"/>
              <w:ind w:right="480"/>
              <w:jc w:val="center"/>
              <w:rPr>
                <w:rFonts w:ascii="仿宋_GB2312" w:eastAsia="仿宋_GB2312" w:hAnsi="宋体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spacing w:line="280" w:lineRule="atLeast"/>
              <w:ind w:right="480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（盖章）</w:t>
            </w:r>
          </w:p>
          <w:p w:rsidR="00731A61" w:rsidRPr="00D44E20" w:rsidRDefault="00731A61" w:rsidP="00434887">
            <w:pPr>
              <w:wordWrap w:val="0"/>
              <w:spacing w:line="280" w:lineRule="atLeast"/>
              <w:rPr>
                <w:rFonts w:ascii="仿宋_GB2312" w:eastAsia="仿宋_GB2312" w:cs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                                                       </w:t>
            </w:r>
          </w:p>
          <w:p w:rsidR="00731A61" w:rsidRPr="00D44E20" w:rsidRDefault="00731A61" w:rsidP="00434887">
            <w:pPr>
              <w:wordWrap w:val="0"/>
              <w:spacing w:line="280" w:lineRule="atLeast"/>
              <w:rPr>
                <w:rFonts w:ascii="仿宋_GB2312" w:eastAsia="仿宋_GB2312" w:cs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</w:t>
            </w:r>
          </w:p>
          <w:p w:rsidR="00731A61" w:rsidRPr="00D44E20" w:rsidRDefault="00731A61" w:rsidP="00434887">
            <w:pPr>
              <w:spacing w:line="280" w:lineRule="atLeast"/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年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月</w:t>
            </w:r>
            <w:r w:rsidRPr="00D44E20">
              <w:rPr>
                <w:rFonts w:ascii="仿宋_GB2312" w:eastAsia="仿宋_GB2312" w:cs="仿宋_GB2312"/>
                <w:color w:val="000000"/>
                <w:sz w:val="24"/>
                <w:szCs w:val="24"/>
              </w:rPr>
              <w:t xml:space="preserve">   </w:t>
            </w:r>
            <w:r w:rsidRPr="00D44E20"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日</w:t>
            </w:r>
          </w:p>
          <w:p w:rsidR="00731A61" w:rsidRPr="00D44E20" w:rsidRDefault="00731A61" w:rsidP="00434887">
            <w:pPr>
              <w:wordWrap w:val="0"/>
              <w:spacing w:line="280" w:lineRule="atLeas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 w:rsidR="00731A61" w:rsidRPr="00D44E20" w:rsidRDefault="00731A61" w:rsidP="00434887">
            <w:pPr>
              <w:wordWrap w:val="0"/>
              <w:spacing w:line="280" w:lineRule="atLeast"/>
              <w:jc w:val="right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 w:rsidR="00731A61" w:rsidRPr="00D44E20" w:rsidRDefault="00731A61" w:rsidP="00D44E20">
      <w:pPr>
        <w:spacing w:line="560" w:lineRule="exact"/>
        <w:rPr>
          <w:rFonts w:ascii="仿宋_GB2312" w:eastAsia="仿宋_GB2312"/>
          <w:b/>
          <w:bCs/>
          <w:sz w:val="24"/>
          <w:szCs w:val="24"/>
        </w:rPr>
      </w:pPr>
      <w:r w:rsidRPr="00D44E20">
        <w:rPr>
          <w:rFonts w:ascii="仿宋_GB2312" w:eastAsia="仿宋_GB2312" w:hAnsi="宋体" w:cs="仿宋_GB2312" w:hint="eastAsia"/>
          <w:b/>
          <w:bCs/>
          <w:sz w:val="24"/>
          <w:szCs w:val="24"/>
        </w:rPr>
        <w:t>备注：学校标准人数</w:t>
      </w:r>
      <w:r w:rsidRPr="00D44E20">
        <w:rPr>
          <w:rFonts w:ascii="仿宋_GB2312" w:eastAsia="仿宋_GB2312" w:hAnsi="宋体" w:cs="仿宋_GB2312"/>
          <w:b/>
          <w:bCs/>
          <w:sz w:val="24"/>
          <w:szCs w:val="24"/>
        </w:rPr>
        <w:t xml:space="preserve">= </w:t>
      </w:r>
      <w:r w:rsidRPr="00D44E20">
        <w:rPr>
          <w:rFonts w:ascii="仿宋_GB2312" w:eastAsia="仿宋_GB2312" w:hAnsi="宋体" w:cs="仿宋_GB2312" w:hint="eastAsia"/>
          <w:b/>
          <w:bCs/>
          <w:sz w:val="24"/>
          <w:szCs w:val="24"/>
        </w:rPr>
        <w:t>非住宿生人数</w:t>
      </w:r>
      <w:r w:rsidRPr="00D44E20">
        <w:rPr>
          <w:rFonts w:ascii="仿宋_GB2312" w:eastAsia="仿宋_GB2312" w:hAnsi="宋体" w:cs="仿宋_GB2312"/>
          <w:b/>
          <w:bCs/>
          <w:sz w:val="24"/>
          <w:szCs w:val="24"/>
        </w:rPr>
        <w:t>+2</w:t>
      </w:r>
      <w:r w:rsidRPr="00D44E20">
        <w:rPr>
          <w:rFonts w:ascii="仿宋_GB2312" w:eastAsia="仿宋_GB2312" w:hAnsi="宋体" w:cs="仿宋_GB2312" w:hint="eastAsia"/>
          <w:b/>
          <w:bCs/>
          <w:sz w:val="24"/>
          <w:szCs w:val="24"/>
        </w:rPr>
        <w:t>×住宿生人数</w:t>
      </w:r>
      <w:r w:rsidRPr="00D44E20">
        <w:rPr>
          <w:rFonts w:ascii="仿宋_GB2312" w:eastAsia="仿宋_GB2312" w:hAnsi="宋体" w:cs="仿宋_GB2312"/>
          <w:b/>
          <w:bCs/>
          <w:sz w:val="24"/>
          <w:szCs w:val="24"/>
        </w:rPr>
        <w:t>+</w:t>
      </w:r>
      <w:r w:rsidRPr="00D44E20">
        <w:rPr>
          <w:rFonts w:ascii="仿宋_GB2312" w:eastAsia="仿宋_GB2312" w:hAnsi="宋体" w:cs="仿宋_GB2312" w:hint="eastAsia"/>
          <w:b/>
          <w:bCs/>
          <w:sz w:val="24"/>
          <w:szCs w:val="24"/>
        </w:rPr>
        <w:t>教职工人数</w:t>
      </w:r>
    </w:p>
    <w:p w:rsidR="00731A61" w:rsidRPr="00D44E20" w:rsidRDefault="00731A61">
      <w:pPr>
        <w:rPr>
          <w:rFonts w:ascii="仿宋_GB2312" w:eastAsia="仿宋_GB2312"/>
          <w:sz w:val="24"/>
          <w:szCs w:val="24"/>
        </w:rPr>
      </w:pPr>
    </w:p>
    <w:sectPr w:rsidR="00731A61" w:rsidRPr="00D44E20" w:rsidSect="00D44E20">
      <w:pgSz w:w="11906" w:h="16838"/>
      <w:pgMar w:top="1701" w:right="1531" w:bottom="1701" w:left="1531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1A61" w:rsidRDefault="00731A61" w:rsidP="00A535DF">
      <w:r>
        <w:separator/>
      </w:r>
    </w:p>
  </w:endnote>
  <w:endnote w:type="continuationSeparator" w:id="1">
    <w:p w:rsidR="00731A61" w:rsidRDefault="00731A61" w:rsidP="00A535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A61" w:rsidRPr="007960CD" w:rsidRDefault="00731A61" w:rsidP="00FC7D69">
    <w:pPr>
      <w:pStyle w:val="Footer"/>
      <w:framePr w:wrap="auto" w:vAnchor="text" w:hAnchor="margin" w:xAlign="outside" w:y="1"/>
      <w:rPr>
        <w:rStyle w:val="PageNumber"/>
        <w:sz w:val="28"/>
        <w:szCs w:val="28"/>
      </w:rPr>
    </w:pPr>
    <w:r w:rsidRPr="007960CD">
      <w:rPr>
        <w:rStyle w:val="PageNumber"/>
        <w:sz w:val="28"/>
        <w:szCs w:val="28"/>
      </w:rPr>
      <w:fldChar w:fldCharType="begin"/>
    </w:r>
    <w:r w:rsidRPr="007960CD">
      <w:rPr>
        <w:rStyle w:val="PageNumber"/>
        <w:sz w:val="28"/>
        <w:szCs w:val="28"/>
      </w:rPr>
      <w:instrText xml:space="preserve">PAGE  </w:instrText>
    </w:r>
    <w:r w:rsidRPr="007960CD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- 8 -</w:t>
    </w:r>
    <w:r w:rsidRPr="007960CD">
      <w:rPr>
        <w:rStyle w:val="PageNumber"/>
        <w:sz w:val="28"/>
        <w:szCs w:val="28"/>
      </w:rPr>
      <w:fldChar w:fldCharType="end"/>
    </w:r>
  </w:p>
  <w:p w:rsidR="00731A61" w:rsidRDefault="00731A61" w:rsidP="007960CD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1A61" w:rsidRDefault="00731A61" w:rsidP="00A535DF">
      <w:r>
        <w:separator/>
      </w:r>
    </w:p>
  </w:footnote>
  <w:footnote w:type="continuationSeparator" w:id="1">
    <w:p w:rsidR="00731A61" w:rsidRDefault="00731A61" w:rsidP="00A535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D39A3"/>
    <w:rsid w:val="000D1F3B"/>
    <w:rsid w:val="0014675C"/>
    <w:rsid w:val="001D39A3"/>
    <w:rsid w:val="00215B59"/>
    <w:rsid w:val="002A6BEA"/>
    <w:rsid w:val="002D6FCD"/>
    <w:rsid w:val="00434887"/>
    <w:rsid w:val="00477C27"/>
    <w:rsid w:val="004C0FF7"/>
    <w:rsid w:val="004C4DDE"/>
    <w:rsid w:val="00594FE5"/>
    <w:rsid w:val="0066585A"/>
    <w:rsid w:val="00731A61"/>
    <w:rsid w:val="007367D5"/>
    <w:rsid w:val="007960CD"/>
    <w:rsid w:val="007D75E7"/>
    <w:rsid w:val="008330FE"/>
    <w:rsid w:val="008515D6"/>
    <w:rsid w:val="00A27BFF"/>
    <w:rsid w:val="00A535DF"/>
    <w:rsid w:val="00BB3271"/>
    <w:rsid w:val="00C120BD"/>
    <w:rsid w:val="00C20BFA"/>
    <w:rsid w:val="00CF6D62"/>
    <w:rsid w:val="00D314B9"/>
    <w:rsid w:val="00D44E20"/>
    <w:rsid w:val="00DE65E7"/>
    <w:rsid w:val="00F0522D"/>
    <w:rsid w:val="00FC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39A3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53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535DF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53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535DF"/>
    <w:rPr>
      <w:rFonts w:ascii="Times New Roman" w:eastAsia="宋体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7960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4</Pages>
  <Words>456</Words>
  <Characters>484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吴琳赟</cp:lastModifiedBy>
  <cp:revision>7</cp:revision>
  <dcterms:created xsi:type="dcterms:W3CDTF">2022-02-09T05:54:00Z</dcterms:created>
  <dcterms:modified xsi:type="dcterms:W3CDTF">2023-02-07T01:46:00Z</dcterms:modified>
</cp:coreProperties>
</file>