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894" w:rsidRPr="006F23FA" w:rsidRDefault="00355894" w:rsidP="007F2F51">
      <w:pPr>
        <w:jc w:val="left"/>
        <w:rPr>
          <w:rFonts w:ascii="黑体" w:eastAsia="黑体" w:hAnsi="黑体" w:cs="黑体"/>
          <w:sz w:val="32"/>
          <w:szCs w:val="32"/>
        </w:rPr>
      </w:pPr>
      <w:r w:rsidRPr="006F23FA">
        <w:rPr>
          <w:rFonts w:ascii="黑体" w:eastAsia="黑体" w:hAnsi="黑体" w:cs="黑体" w:hint="eastAsia"/>
          <w:sz w:val="32"/>
          <w:szCs w:val="32"/>
        </w:rPr>
        <w:t>附件</w:t>
      </w:r>
      <w:r w:rsidRPr="006F23FA">
        <w:rPr>
          <w:rFonts w:ascii="黑体" w:eastAsia="黑体" w:hAnsi="黑体" w:cs="黑体"/>
          <w:sz w:val="32"/>
          <w:szCs w:val="32"/>
        </w:rPr>
        <w:t>1</w:t>
      </w:r>
    </w:p>
    <w:p w:rsidR="00355894" w:rsidRPr="006F23FA" w:rsidRDefault="00355894" w:rsidP="003E37CD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6F23FA">
        <w:rPr>
          <w:rFonts w:ascii="方正小标宋简体" w:eastAsia="方正小标宋简体" w:cs="方正小标宋简体" w:hint="eastAsia"/>
          <w:sz w:val="44"/>
          <w:szCs w:val="44"/>
        </w:rPr>
        <w:t>非学科类“白名单”培训机构申报表</w:t>
      </w:r>
    </w:p>
    <w:p w:rsidR="00355894" w:rsidRPr="006F23FA" w:rsidRDefault="00355894" w:rsidP="006F23FA">
      <w:pPr>
        <w:ind w:right="120"/>
        <w:jc w:val="right"/>
        <w:rPr>
          <w:rFonts w:ascii="仿宋_GB2312" w:eastAsia="仿宋_GB2312" w:cs="Times New Roman"/>
          <w:b/>
          <w:bCs/>
          <w:sz w:val="24"/>
          <w:szCs w:val="24"/>
        </w:rPr>
      </w:pPr>
      <w:r w:rsidRPr="006F23FA">
        <w:rPr>
          <w:rFonts w:ascii="仿宋_GB2312" w:eastAsia="仿宋_GB2312" w:cs="仿宋_GB2312" w:hint="eastAsia"/>
          <w:b/>
          <w:bCs/>
          <w:sz w:val="24"/>
          <w:szCs w:val="24"/>
        </w:rPr>
        <w:t>机构类别：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 w:rsidRPr="006F23FA">
        <w:rPr>
          <w:rFonts w:ascii="仿宋_GB2312" w:eastAsia="仿宋_GB2312" w:cs="仿宋_GB2312" w:hint="eastAsia"/>
          <w:b/>
          <w:bCs/>
          <w:sz w:val="24"/>
          <w:szCs w:val="24"/>
        </w:rPr>
        <w:t>科技类</w:t>
      </w:r>
      <w:r w:rsidRPr="006F23FA">
        <w:rPr>
          <w:rFonts w:ascii="仿宋_GB2312" w:eastAsia="仿宋_GB2312" w:cs="仿宋_GB2312"/>
          <w:b/>
          <w:bCs/>
          <w:sz w:val="24"/>
          <w:szCs w:val="24"/>
        </w:rPr>
        <w:t xml:space="preserve">  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 w:rsidRPr="006F23FA">
        <w:rPr>
          <w:rFonts w:ascii="仿宋_GB2312" w:eastAsia="仿宋_GB2312" w:cs="仿宋_GB2312" w:hint="eastAsia"/>
          <w:b/>
          <w:bCs/>
          <w:sz w:val="24"/>
          <w:szCs w:val="24"/>
        </w:rPr>
        <w:t>文化艺术类</w:t>
      </w:r>
      <w:r w:rsidRPr="006F23FA">
        <w:rPr>
          <w:rFonts w:ascii="仿宋_GB2312" w:eastAsia="仿宋_GB2312" w:cs="仿宋_GB2312"/>
          <w:b/>
          <w:bCs/>
          <w:sz w:val="24"/>
          <w:szCs w:val="24"/>
        </w:rPr>
        <w:t xml:space="preserve">  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□</w:t>
      </w:r>
      <w:r w:rsidRPr="006F23FA">
        <w:rPr>
          <w:rFonts w:ascii="仿宋_GB2312" w:eastAsia="仿宋_GB2312" w:cs="仿宋_GB2312" w:hint="eastAsia"/>
          <w:b/>
          <w:bCs/>
          <w:sz w:val="24"/>
          <w:szCs w:val="24"/>
        </w:rPr>
        <w:t>体育类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808"/>
        <w:gridCol w:w="2551"/>
        <w:gridCol w:w="1600"/>
        <w:gridCol w:w="2700"/>
      </w:tblGrid>
      <w:tr w:rsidR="00355894" w:rsidRPr="006F23FA" w:rsidTr="006F23FA">
        <w:trPr>
          <w:trHeight w:val="680"/>
          <w:jc w:val="center"/>
        </w:trPr>
        <w:tc>
          <w:tcPr>
            <w:tcW w:w="1808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培训机构名称</w:t>
            </w:r>
          </w:p>
        </w:tc>
        <w:tc>
          <w:tcPr>
            <w:tcW w:w="2551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（全称）</w:t>
            </w:r>
          </w:p>
        </w:tc>
        <w:tc>
          <w:tcPr>
            <w:tcW w:w="160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办学地址</w:t>
            </w:r>
          </w:p>
        </w:tc>
        <w:tc>
          <w:tcPr>
            <w:tcW w:w="2700" w:type="dxa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355894" w:rsidRPr="006F23FA" w:rsidTr="006F23FA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法人代表</w:t>
            </w:r>
          </w:p>
        </w:tc>
        <w:tc>
          <w:tcPr>
            <w:tcW w:w="2551" w:type="dxa"/>
            <w:tcBorders>
              <w:right w:val="single" w:sz="4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手机号码</w:t>
            </w:r>
          </w:p>
        </w:tc>
        <w:tc>
          <w:tcPr>
            <w:tcW w:w="2700" w:type="dxa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355894" w:rsidRPr="006F23FA" w:rsidTr="006F23FA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统一社会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信用代码</w:t>
            </w:r>
          </w:p>
        </w:tc>
        <w:tc>
          <w:tcPr>
            <w:tcW w:w="25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办学许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可证号</w:t>
            </w:r>
          </w:p>
        </w:tc>
        <w:tc>
          <w:tcPr>
            <w:tcW w:w="2700" w:type="dxa"/>
            <w:tcBorders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（选填）</w:t>
            </w:r>
          </w:p>
        </w:tc>
      </w:tr>
      <w:tr w:rsidR="00355894" w:rsidRPr="006F23FA" w:rsidTr="006F23FA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预收费资金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监管开户行</w:t>
            </w:r>
          </w:p>
        </w:tc>
        <w:tc>
          <w:tcPr>
            <w:tcW w:w="25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帐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号</w:t>
            </w:r>
          </w:p>
        </w:tc>
        <w:tc>
          <w:tcPr>
            <w:tcW w:w="2700" w:type="dxa"/>
            <w:tcBorders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355894" w:rsidRPr="006F23FA" w:rsidTr="006F23FA">
        <w:trPr>
          <w:trHeight w:val="68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机构员工数</w:t>
            </w:r>
          </w:p>
        </w:tc>
        <w:tc>
          <w:tcPr>
            <w:tcW w:w="25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  <w:tc>
          <w:tcPr>
            <w:tcW w:w="160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机构年培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训总人次</w:t>
            </w:r>
          </w:p>
        </w:tc>
        <w:tc>
          <w:tcPr>
            <w:tcW w:w="2700" w:type="dxa"/>
            <w:tcBorders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355894" w:rsidRPr="006F23FA" w:rsidTr="006F23FA">
        <w:trPr>
          <w:trHeight w:val="902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机构开设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培训课程</w:t>
            </w:r>
          </w:p>
        </w:tc>
        <w:tc>
          <w:tcPr>
            <w:tcW w:w="6851" w:type="dxa"/>
            <w:gridSpan w:val="3"/>
            <w:tcBorders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355894" w:rsidRPr="006F23FA" w:rsidTr="006F23FA">
        <w:trPr>
          <w:trHeight w:val="3544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机构办学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情况简介</w:t>
            </w:r>
          </w:p>
        </w:tc>
        <w:tc>
          <w:tcPr>
            <w:tcW w:w="6851" w:type="dxa"/>
            <w:gridSpan w:val="3"/>
            <w:tcBorders>
              <w:righ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</w:p>
        </w:tc>
      </w:tr>
      <w:tr w:rsidR="00355894" w:rsidRPr="006F23FA" w:rsidTr="006F23FA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培训机构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申报意见</w:t>
            </w:r>
          </w:p>
        </w:tc>
        <w:tc>
          <w:tcPr>
            <w:tcW w:w="6851" w:type="dxa"/>
            <w:gridSpan w:val="3"/>
            <w:tcBorders>
              <w:right w:val="single" w:sz="12" w:space="0" w:color="auto"/>
            </w:tcBorders>
            <w:vAlign w:val="bottom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法人签字、机构盖章：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        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355894" w:rsidRPr="006F23FA" w:rsidTr="006F23FA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预收费资金监管开户银行审核意见</w:t>
            </w:r>
          </w:p>
        </w:tc>
        <w:tc>
          <w:tcPr>
            <w:tcW w:w="6851" w:type="dxa"/>
            <w:gridSpan w:val="3"/>
            <w:tcBorders>
              <w:right w:val="single" w:sz="12" w:space="0" w:color="auto"/>
            </w:tcBorders>
            <w:vAlign w:val="bottom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单位盖章：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  <w:tr w:rsidR="00355894" w:rsidRPr="006F23FA" w:rsidTr="006F23FA">
        <w:trPr>
          <w:trHeight w:val="1110"/>
          <w:jc w:val="center"/>
        </w:trPr>
        <w:tc>
          <w:tcPr>
            <w:tcW w:w="180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辖市（区）行业主管部门审核意见</w:t>
            </w:r>
          </w:p>
        </w:tc>
        <w:tc>
          <w:tcPr>
            <w:tcW w:w="6851" w:type="dxa"/>
            <w:gridSpan w:val="3"/>
            <w:tcBorders>
              <w:bottom w:val="single" w:sz="12" w:space="0" w:color="auto"/>
              <w:right w:val="single" w:sz="12" w:space="0" w:color="auto"/>
            </w:tcBorders>
            <w:vAlign w:val="bottom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sz w:val="24"/>
                <w:szCs w:val="24"/>
              </w:rPr>
            </w:pP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单位盖章：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 w:rsidRPr="006F23FA"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 w:rsidRPr="006F23FA"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</w:p>
        </w:tc>
      </w:tr>
    </w:tbl>
    <w:p w:rsidR="00355894" w:rsidRDefault="00355894" w:rsidP="007F2F51">
      <w:pPr>
        <w:jc w:val="left"/>
        <w:rPr>
          <w:rFonts w:cs="Times New Roman"/>
        </w:rPr>
        <w:sectPr w:rsidR="00355894" w:rsidSect="00671E61">
          <w:footerReference w:type="default" r:id="rId6"/>
          <w:pgSz w:w="11906" w:h="16838"/>
          <w:pgMar w:top="1701" w:right="1531" w:bottom="1701" w:left="1531" w:header="851" w:footer="992" w:gutter="0"/>
          <w:pgNumType w:fmt="numberInDash" w:start="5"/>
          <w:cols w:space="425"/>
          <w:docGrid w:type="lines" w:linePitch="312"/>
        </w:sectPr>
      </w:pPr>
    </w:p>
    <w:p w:rsidR="00355894" w:rsidRPr="006F23FA" w:rsidRDefault="00355894" w:rsidP="00F55741">
      <w:pPr>
        <w:rPr>
          <w:rFonts w:ascii="黑体" w:eastAsia="黑体" w:hAnsi="黑体" w:cs="黑体"/>
          <w:sz w:val="32"/>
          <w:szCs w:val="32"/>
        </w:rPr>
      </w:pPr>
      <w:r w:rsidRPr="006F23FA">
        <w:rPr>
          <w:rFonts w:ascii="黑体" w:eastAsia="黑体" w:hAnsi="黑体" w:cs="黑体" w:hint="eastAsia"/>
          <w:sz w:val="32"/>
          <w:szCs w:val="32"/>
        </w:rPr>
        <w:t>附件</w:t>
      </w:r>
      <w:r w:rsidRPr="006F23FA">
        <w:rPr>
          <w:rFonts w:ascii="黑体" w:eastAsia="黑体" w:hAnsi="黑体" w:cs="黑体"/>
          <w:sz w:val="32"/>
          <w:szCs w:val="32"/>
        </w:rPr>
        <w:t>2</w:t>
      </w:r>
    </w:p>
    <w:p w:rsidR="00355894" w:rsidRPr="006F23FA" w:rsidRDefault="00355894" w:rsidP="00F55741">
      <w:pPr>
        <w:jc w:val="center"/>
        <w:rPr>
          <w:rFonts w:ascii="方正小标宋简体" w:eastAsia="方正小标宋简体" w:cs="Times New Roman"/>
          <w:sz w:val="44"/>
          <w:szCs w:val="44"/>
        </w:rPr>
      </w:pPr>
      <w:r w:rsidRPr="006F23FA">
        <w:rPr>
          <w:rFonts w:ascii="方正小标宋简体" w:eastAsia="方正小标宋简体" w:cs="方正小标宋简体" w:hint="eastAsia"/>
          <w:sz w:val="44"/>
          <w:szCs w:val="44"/>
        </w:rPr>
        <w:t>非学科类“白名单”培训机构推荐汇总表</w:t>
      </w:r>
    </w:p>
    <w:p w:rsidR="00355894" w:rsidRPr="006F23FA" w:rsidRDefault="00355894" w:rsidP="003E37CD">
      <w:pPr>
        <w:rPr>
          <w:rFonts w:ascii="仿宋_GB2312" w:eastAsia="仿宋_GB2312" w:cs="Times New Roman"/>
          <w:b/>
          <w:bCs/>
          <w:sz w:val="24"/>
          <w:szCs w:val="24"/>
          <w:u w:val="single"/>
        </w:rPr>
      </w:pP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单位名称：</w:t>
      </w:r>
      <w:r w:rsidRPr="006F23FA">
        <w:rPr>
          <w:rFonts w:ascii="仿宋_GB2312" w:eastAsia="仿宋_GB2312" w:hAnsi="宋体" w:cs="仿宋_GB2312"/>
          <w:b/>
          <w:bCs/>
          <w:sz w:val="24"/>
          <w:szCs w:val="24"/>
          <w:u w:val="single"/>
        </w:rPr>
        <w:t xml:space="preserve">                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（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盖章</w:t>
      </w:r>
      <w:r>
        <w:rPr>
          <w:rFonts w:ascii="仿宋_GB2312" w:eastAsia="仿宋_GB2312" w:hAnsi="宋体" w:cs="仿宋_GB2312" w:hint="eastAsia"/>
          <w:b/>
          <w:bCs/>
          <w:sz w:val="24"/>
          <w:szCs w:val="24"/>
        </w:rPr>
        <w:t>）</w:t>
      </w:r>
      <w:r w:rsidRPr="006F23FA">
        <w:rPr>
          <w:rFonts w:ascii="仿宋_GB2312" w:eastAsia="仿宋_GB2312" w:hAnsi="宋体" w:cs="仿宋_GB2312"/>
          <w:b/>
          <w:bCs/>
          <w:sz w:val="24"/>
          <w:szCs w:val="24"/>
        </w:rPr>
        <w:t xml:space="preserve">   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申报机构类别：□科技类</w:t>
      </w:r>
      <w:r w:rsidRPr="006F23FA">
        <w:rPr>
          <w:rFonts w:ascii="仿宋_GB2312" w:eastAsia="仿宋_GB2312" w:hAnsi="宋体" w:cs="仿宋_GB2312"/>
          <w:b/>
          <w:bCs/>
          <w:sz w:val="24"/>
          <w:szCs w:val="24"/>
        </w:rPr>
        <w:t xml:space="preserve">  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□文化艺术类</w:t>
      </w:r>
      <w:r w:rsidRPr="006F23FA">
        <w:rPr>
          <w:rFonts w:ascii="仿宋_GB2312" w:eastAsia="仿宋_GB2312" w:hAnsi="宋体" w:cs="仿宋_GB2312"/>
          <w:b/>
          <w:bCs/>
          <w:sz w:val="24"/>
          <w:szCs w:val="24"/>
        </w:rPr>
        <w:t xml:space="preserve">  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□体育类</w:t>
      </w:r>
      <w:r w:rsidRPr="006F23FA">
        <w:rPr>
          <w:rFonts w:ascii="仿宋_GB2312" w:eastAsia="仿宋_GB2312" w:hAnsi="宋体" w:cs="仿宋_GB2312"/>
          <w:b/>
          <w:bCs/>
          <w:sz w:val="24"/>
          <w:szCs w:val="24"/>
        </w:rPr>
        <w:t xml:space="preserve">      </w:t>
      </w:r>
      <w:r w:rsidRPr="006F23FA">
        <w:rPr>
          <w:rFonts w:ascii="仿宋_GB2312" w:eastAsia="仿宋_GB2312" w:hAnsi="宋体" w:cs="仿宋_GB2312" w:hint="eastAsia"/>
          <w:b/>
          <w:bCs/>
          <w:sz w:val="24"/>
          <w:szCs w:val="24"/>
        </w:rPr>
        <w:t>填报人：</w:t>
      </w:r>
      <w:r w:rsidRPr="006F23FA">
        <w:rPr>
          <w:rFonts w:ascii="仿宋_GB2312" w:eastAsia="仿宋_GB2312" w:hAnsi="宋体" w:cs="仿宋_GB2312"/>
          <w:b/>
          <w:bCs/>
          <w:sz w:val="24"/>
          <w:szCs w:val="24"/>
          <w:u w:val="single"/>
        </w:rPr>
        <w:t xml:space="preserve">                   </w:t>
      </w:r>
    </w:p>
    <w:tbl>
      <w:tblPr>
        <w:tblW w:w="0" w:type="auto"/>
        <w:tblInd w:w="-10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000000"/>
          <w:insideV w:val="single" w:sz="4" w:space="0" w:color="000000"/>
        </w:tblBorders>
        <w:tblLook w:val="00A0"/>
      </w:tblPr>
      <w:tblGrid>
        <w:gridCol w:w="675"/>
        <w:gridCol w:w="2410"/>
        <w:gridCol w:w="3119"/>
        <w:gridCol w:w="1134"/>
        <w:gridCol w:w="1417"/>
        <w:gridCol w:w="2126"/>
        <w:gridCol w:w="1276"/>
        <w:gridCol w:w="1134"/>
        <w:gridCol w:w="851"/>
      </w:tblGrid>
      <w:tr w:rsidR="00355894" w:rsidRPr="006F23FA" w:rsidTr="006F23FA">
        <w:trPr>
          <w:trHeight w:val="510"/>
        </w:trPr>
        <w:tc>
          <w:tcPr>
            <w:tcW w:w="675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序号</w:t>
            </w:r>
          </w:p>
        </w:tc>
        <w:tc>
          <w:tcPr>
            <w:tcW w:w="2410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培训机构名称（全称）</w:t>
            </w:r>
          </w:p>
        </w:tc>
        <w:tc>
          <w:tcPr>
            <w:tcW w:w="3119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办学地址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法人代表</w:t>
            </w:r>
          </w:p>
        </w:tc>
        <w:tc>
          <w:tcPr>
            <w:tcW w:w="1417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手机号码</w:t>
            </w:r>
          </w:p>
        </w:tc>
        <w:tc>
          <w:tcPr>
            <w:tcW w:w="2126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统一社会信用代码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是否取得审核意见书</w:t>
            </w:r>
          </w:p>
        </w:tc>
        <w:tc>
          <w:tcPr>
            <w:tcW w:w="1134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是否</w:t>
            </w:r>
          </w:p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资金监管</w:t>
            </w:r>
          </w:p>
        </w:tc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  <w:b/>
                <w:bCs/>
              </w:rPr>
            </w:pPr>
            <w:r w:rsidRPr="006F23FA">
              <w:rPr>
                <w:rFonts w:ascii="仿宋_GB2312" w:eastAsia="仿宋_GB2312" w:hAnsi="宋体" w:cs="仿宋_GB2312" w:hint="eastAsia"/>
                <w:b/>
                <w:bCs/>
              </w:rPr>
              <w:t>备注</w:t>
            </w: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  <w:tr w:rsidR="00355894" w:rsidRPr="006F23FA" w:rsidTr="006F23FA">
        <w:trPr>
          <w:trHeight w:val="510"/>
        </w:trPr>
        <w:tc>
          <w:tcPr>
            <w:tcW w:w="675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410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3119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2126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276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  <w:tc>
          <w:tcPr>
            <w:tcW w:w="851" w:type="dxa"/>
            <w:tcBorders>
              <w:bottom w:val="single" w:sz="12" w:space="0" w:color="auto"/>
            </w:tcBorders>
            <w:vAlign w:val="center"/>
          </w:tcPr>
          <w:p w:rsidR="00355894" w:rsidRPr="006F23FA" w:rsidRDefault="00355894" w:rsidP="008B7D6F">
            <w:pPr>
              <w:jc w:val="center"/>
              <w:rPr>
                <w:rFonts w:ascii="仿宋_GB2312" w:eastAsia="仿宋_GB2312" w:cs="Times New Roman"/>
              </w:rPr>
            </w:pPr>
          </w:p>
        </w:tc>
      </w:tr>
    </w:tbl>
    <w:p w:rsidR="00355894" w:rsidRPr="006F23FA" w:rsidRDefault="00355894" w:rsidP="007F2F51">
      <w:pPr>
        <w:jc w:val="left"/>
        <w:rPr>
          <w:rFonts w:ascii="仿宋_GB2312" w:eastAsia="仿宋_GB2312" w:cs="Times New Roman"/>
        </w:rPr>
      </w:pPr>
    </w:p>
    <w:sectPr w:rsidR="00355894" w:rsidRPr="006F23FA" w:rsidSect="00671E61">
      <w:pgSz w:w="16838" w:h="11906" w:orient="landscape"/>
      <w:pgMar w:top="1797" w:right="1440" w:bottom="1797" w:left="1440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894" w:rsidRDefault="00355894" w:rsidP="000F795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355894" w:rsidRDefault="00355894" w:rsidP="000F795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55894" w:rsidRPr="00671E61" w:rsidRDefault="00355894" w:rsidP="00553F24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671E61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671E61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671E61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- 6 -</w:t>
    </w:r>
    <w:r w:rsidRPr="00671E61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355894" w:rsidRDefault="00355894" w:rsidP="00671E61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894" w:rsidRDefault="00355894" w:rsidP="000F795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355894" w:rsidRDefault="00355894" w:rsidP="000F795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D564A"/>
    <w:rsid w:val="00060714"/>
    <w:rsid w:val="00090698"/>
    <w:rsid w:val="00092655"/>
    <w:rsid w:val="000F7957"/>
    <w:rsid w:val="00135384"/>
    <w:rsid w:val="001866A7"/>
    <w:rsid w:val="001B5DD9"/>
    <w:rsid w:val="001C0EA0"/>
    <w:rsid w:val="001C563D"/>
    <w:rsid w:val="002154EE"/>
    <w:rsid w:val="002605CC"/>
    <w:rsid w:val="0026173E"/>
    <w:rsid w:val="002B1211"/>
    <w:rsid w:val="002D1B45"/>
    <w:rsid w:val="002D564A"/>
    <w:rsid w:val="00304532"/>
    <w:rsid w:val="00317B49"/>
    <w:rsid w:val="00345C16"/>
    <w:rsid w:val="00355894"/>
    <w:rsid w:val="003A051D"/>
    <w:rsid w:val="003D537A"/>
    <w:rsid w:val="003E1FAC"/>
    <w:rsid w:val="003E37CD"/>
    <w:rsid w:val="00402CE4"/>
    <w:rsid w:val="004158A9"/>
    <w:rsid w:val="00454B52"/>
    <w:rsid w:val="00473588"/>
    <w:rsid w:val="004C1546"/>
    <w:rsid w:val="0051143C"/>
    <w:rsid w:val="00553F24"/>
    <w:rsid w:val="00584B06"/>
    <w:rsid w:val="005C16CE"/>
    <w:rsid w:val="005C434E"/>
    <w:rsid w:val="005F0A29"/>
    <w:rsid w:val="005F745D"/>
    <w:rsid w:val="006573F5"/>
    <w:rsid w:val="00671E61"/>
    <w:rsid w:val="00681959"/>
    <w:rsid w:val="006B71D2"/>
    <w:rsid w:val="006F23FA"/>
    <w:rsid w:val="0071794B"/>
    <w:rsid w:val="0073463D"/>
    <w:rsid w:val="007374D2"/>
    <w:rsid w:val="00775978"/>
    <w:rsid w:val="00785EC6"/>
    <w:rsid w:val="00791817"/>
    <w:rsid w:val="00792BD7"/>
    <w:rsid w:val="00792C30"/>
    <w:rsid w:val="007B5F1A"/>
    <w:rsid w:val="007B6B76"/>
    <w:rsid w:val="007F2F51"/>
    <w:rsid w:val="00817557"/>
    <w:rsid w:val="00820259"/>
    <w:rsid w:val="00883887"/>
    <w:rsid w:val="008869E8"/>
    <w:rsid w:val="008B7D6F"/>
    <w:rsid w:val="008E71BB"/>
    <w:rsid w:val="00911E4C"/>
    <w:rsid w:val="00937E87"/>
    <w:rsid w:val="009446D3"/>
    <w:rsid w:val="009558E8"/>
    <w:rsid w:val="0098050E"/>
    <w:rsid w:val="00983728"/>
    <w:rsid w:val="00990643"/>
    <w:rsid w:val="009C083D"/>
    <w:rsid w:val="009F3C6B"/>
    <w:rsid w:val="00AB1F7E"/>
    <w:rsid w:val="00AB5911"/>
    <w:rsid w:val="00AF1548"/>
    <w:rsid w:val="00B67825"/>
    <w:rsid w:val="00BD3712"/>
    <w:rsid w:val="00C31372"/>
    <w:rsid w:val="00C3632C"/>
    <w:rsid w:val="00CE15EB"/>
    <w:rsid w:val="00DC04DD"/>
    <w:rsid w:val="00DC4CD7"/>
    <w:rsid w:val="00DC552D"/>
    <w:rsid w:val="00DC59DA"/>
    <w:rsid w:val="00DC7B7C"/>
    <w:rsid w:val="00DD6272"/>
    <w:rsid w:val="00DD6A25"/>
    <w:rsid w:val="00DE4869"/>
    <w:rsid w:val="00DF6220"/>
    <w:rsid w:val="00E12495"/>
    <w:rsid w:val="00E43746"/>
    <w:rsid w:val="00ED0F21"/>
    <w:rsid w:val="00ED3097"/>
    <w:rsid w:val="00F03C9F"/>
    <w:rsid w:val="00F07CE2"/>
    <w:rsid w:val="00F240DF"/>
    <w:rsid w:val="00F25CAF"/>
    <w:rsid w:val="00F55741"/>
    <w:rsid w:val="00F56F96"/>
    <w:rsid w:val="00F6179D"/>
    <w:rsid w:val="00F9594B"/>
    <w:rsid w:val="00FD1F25"/>
    <w:rsid w:val="00FE00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0643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7F2F5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7F2F51"/>
  </w:style>
  <w:style w:type="paragraph" w:styleId="Header">
    <w:name w:val="header"/>
    <w:basedOn w:val="Normal"/>
    <w:link w:val="HeaderChar"/>
    <w:uiPriority w:val="99"/>
    <w:semiHidden/>
    <w:rsid w:val="000F79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7957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0F79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F7957"/>
    <w:rPr>
      <w:sz w:val="18"/>
      <w:szCs w:val="18"/>
    </w:rPr>
  </w:style>
  <w:style w:type="table" w:styleId="TableGrid">
    <w:name w:val="Table Grid"/>
    <w:basedOn w:val="TableNormal"/>
    <w:uiPriority w:val="99"/>
    <w:rsid w:val="000F7957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uiPriority w:val="99"/>
    <w:rsid w:val="00671E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</TotalTime>
  <Pages>2</Pages>
  <Words>298</Words>
  <Characters>304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王耀民</dc:creator>
  <cp:keywords/>
  <dc:description/>
  <cp:lastModifiedBy>吴琳赟</cp:lastModifiedBy>
  <cp:revision>4</cp:revision>
  <dcterms:created xsi:type="dcterms:W3CDTF">2023-02-15T01:43:00Z</dcterms:created>
  <dcterms:modified xsi:type="dcterms:W3CDTF">2023-02-15T08:48:00Z</dcterms:modified>
</cp:coreProperties>
</file>