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EE9" w:rsidRPr="00241A2A" w:rsidRDefault="00992EE9" w:rsidP="00B62F97">
      <w:pPr>
        <w:spacing w:line="578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241A2A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992EE9" w:rsidRPr="002A3C8A" w:rsidRDefault="00992EE9" w:rsidP="002A3C8A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bookmarkStart w:id="0" w:name="_GoBack"/>
      <w:r w:rsidRPr="002A3C8A">
        <w:rPr>
          <w:rFonts w:ascii="方正小标宋简体" w:eastAsia="方正小标宋简体" w:hAnsi="Times New Roman" w:cs="方正小标宋简体"/>
          <w:sz w:val="44"/>
          <w:szCs w:val="44"/>
        </w:rPr>
        <w:t>2023</w:t>
      </w:r>
      <w:r w:rsidRPr="002A3C8A">
        <w:rPr>
          <w:rFonts w:ascii="方正小标宋简体" w:eastAsia="方正小标宋简体" w:hAnsi="Times New Roman" w:cs="方正小标宋简体" w:hint="eastAsia"/>
          <w:sz w:val="44"/>
          <w:szCs w:val="44"/>
        </w:rPr>
        <w:t>年职业教育活动周信息采集表</w:t>
      </w:r>
    </w:p>
    <w:bookmarkEnd w:id="0"/>
    <w:p w:rsidR="00992EE9" w:rsidRPr="00241A2A" w:rsidRDefault="00992EE9" w:rsidP="00B62F97">
      <w:pPr>
        <w:spacing w:line="578" w:lineRule="exact"/>
        <w:jc w:val="center"/>
        <w:rPr>
          <w:rFonts w:ascii="Times New Roman" w:eastAsia="华文中宋" w:hAnsi="Times New Roman" w:cs="Times New Roman"/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88"/>
        <w:gridCol w:w="1575"/>
        <w:gridCol w:w="1890"/>
        <w:gridCol w:w="2071"/>
        <w:gridCol w:w="3704"/>
      </w:tblGrid>
      <w:tr w:rsidR="00992EE9" w:rsidRPr="002A3C8A" w:rsidT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8"/>
                <w:szCs w:val="28"/>
              </w:rPr>
              <w:t>专栏或网站链接地址</w:t>
            </w:r>
          </w:p>
        </w:tc>
      </w:tr>
      <w:tr w:rsidR="00992EE9" w:rsidRPr="002A3C8A" w:rsidT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992EE9" w:rsidRP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992EE9" w:rsidRP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992EE9" w:rsidRP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992EE9" w:rsidRP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992EE9" w:rsidRPr="002A3C8A">
        <w:trPr>
          <w:trHeight w:val="768"/>
          <w:jc w:val="center"/>
        </w:trPr>
        <w:tc>
          <w:tcPr>
            <w:tcW w:w="3688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704" w:type="dxa"/>
            <w:vAlign w:val="center"/>
          </w:tcPr>
          <w:p w:rsidR="00992EE9" w:rsidRPr="002A3C8A" w:rsidRDefault="00992EE9" w:rsidP="002A3C8A">
            <w:pPr>
              <w:spacing w:line="578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992EE9" w:rsidRPr="00241A2A" w:rsidRDefault="00992EE9" w:rsidP="00B62F97">
      <w:pPr>
        <w:spacing w:line="578" w:lineRule="exact"/>
        <w:jc w:val="left"/>
        <w:rPr>
          <w:rFonts w:ascii="Times New Roman" w:eastAsia="仿宋" w:hAnsi="Times New Roman" w:cs="Times New Roman"/>
          <w:sz w:val="32"/>
          <w:szCs w:val="32"/>
        </w:rPr>
      </w:pPr>
    </w:p>
    <w:p w:rsidR="00992EE9" w:rsidRDefault="00992EE9" w:rsidP="00C0248A">
      <w:pPr>
        <w:widowControl/>
        <w:jc w:val="left"/>
        <w:rPr>
          <w:rFonts w:ascii="仿宋_GB2312" w:eastAsia="仿宋_GB2312" w:cs="Times New Roman"/>
          <w:sz w:val="32"/>
          <w:szCs w:val="32"/>
        </w:rPr>
      </w:pPr>
    </w:p>
    <w:p w:rsidR="00992EE9" w:rsidRPr="002A3C8A" w:rsidRDefault="00992EE9" w:rsidP="002A3C8A">
      <w:pPr>
        <w:widowControl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2A3C8A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Pr="002A3C8A">
        <w:rPr>
          <w:rFonts w:ascii="黑体" w:eastAsia="黑体" w:hAnsi="黑体" w:cs="黑体"/>
          <w:color w:val="000000"/>
          <w:kern w:val="0"/>
          <w:sz w:val="32"/>
          <w:szCs w:val="32"/>
        </w:rPr>
        <w:t>2</w:t>
      </w:r>
    </w:p>
    <w:p w:rsidR="00992EE9" w:rsidRPr="002A3C8A" w:rsidRDefault="00992EE9" w:rsidP="002A3C8A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2A3C8A">
        <w:rPr>
          <w:rFonts w:ascii="方正小标宋简体" w:eastAsia="方正小标宋简体" w:hAnsi="Times New Roman" w:cs="方正小标宋简体"/>
          <w:sz w:val="44"/>
          <w:szCs w:val="44"/>
        </w:rPr>
        <w:t>2023</w:t>
      </w:r>
      <w:r w:rsidRPr="002A3C8A">
        <w:rPr>
          <w:rFonts w:ascii="方正小标宋简体" w:eastAsia="方正小标宋简体" w:hAnsi="Times New Roman" w:cs="方正小标宋简体" w:hint="eastAsia"/>
          <w:sz w:val="44"/>
          <w:szCs w:val="44"/>
        </w:rPr>
        <w:t>年职业教育活动周情况统计表</w:t>
      </w:r>
    </w:p>
    <w:p w:rsidR="00992EE9" w:rsidRPr="00241A2A" w:rsidRDefault="00992EE9" w:rsidP="002A3C8A">
      <w:pPr>
        <w:spacing w:line="578" w:lineRule="exact"/>
        <w:rPr>
          <w:rFonts w:ascii="Times New Roman" w:eastAsia="仿宋" w:hAnsi="Times New Roman" w:cs="Times New Roman"/>
          <w:sz w:val="32"/>
          <w:szCs w:val="32"/>
        </w:rPr>
      </w:pPr>
    </w:p>
    <w:tbl>
      <w:tblPr>
        <w:tblW w:w="13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10"/>
        <w:gridCol w:w="1365"/>
        <w:gridCol w:w="1319"/>
        <w:gridCol w:w="1276"/>
        <w:gridCol w:w="1290"/>
        <w:gridCol w:w="1155"/>
        <w:gridCol w:w="1365"/>
        <w:gridCol w:w="1567"/>
        <w:gridCol w:w="1568"/>
      </w:tblGrid>
      <w:tr w:rsidR="00992EE9" w:rsidRPr="002A3C8A" w:rsidTr="002A3C8A">
        <w:trPr>
          <w:trHeight w:val="765"/>
          <w:jc w:val="center"/>
        </w:trPr>
        <w:tc>
          <w:tcPr>
            <w:tcW w:w="2310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  <w:tc>
          <w:tcPr>
            <w:tcW w:w="1365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参与活动的教师数</w:t>
            </w:r>
          </w:p>
        </w:tc>
        <w:tc>
          <w:tcPr>
            <w:tcW w:w="1319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参与活动的学生数</w:t>
            </w:r>
          </w:p>
        </w:tc>
        <w:tc>
          <w:tcPr>
            <w:tcW w:w="1276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参与活动的学生覆盖率</w:t>
            </w:r>
          </w:p>
        </w:tc>
        <w:tc>
          <w:tcPr>
            <w:tcW w:w="1290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参与活动的企业数</w:t>
            </w:r>
          </w:p>
        </w:tc>
        <w:tc>
          <w:tcPr>
            <w:tcW w:w="1155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参与</w:t>
            </w:r>
          </w:p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总人数</w:t>
            </w:r>
          </w:p>
        </w:tc>
        <w:tc>
          <w:tcPr>
            <w:tcW w:w="1365" w:type="dxa"/>
            <w:vMerge w:val="restart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观摩体验</w:t>
            </w:r>
          </w:p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活动项目数</w:t>
            </w:r>
          </w:p>
        </w:tc>
        <w:tc>
          <w:tcPr>
            <w:tcW w:w="3135" w:type="dxa"/>
            <w:gridSpan w:val="2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活动周媒体报道数</w:t>
            </w:r>
          </w:p>
        </w:tc>
      </w:tr>
      <w:tr w:rsidR="00992EE9" w:rsidRPr="002A3C8A" w:rsidTr="002A3C8A">
        <w:trPr>
          <w:trHeight w:val="765"/>
          <w:jc w:val="center"/>
        </w:trPr>
        <w:tc>
          <w:tcPr>
            <w:tcW w:w="2310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365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319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276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290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155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365" w:type="dxa"/>
            <w:vMerge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567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省级及以上</w:t>
            </w:r>
          </w:p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媒体报道数</w:t>
            </w:r>
          </w:p>
        </w:tc>
        <w:tc>
          <w:tcPr>
            <w:tcW w:w="1568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市级及以上</w:t>
            </w:r>
          </w:p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</w:rPr>
            </w:pPr>
            <w:r w:rsidRPr="002A3C8A"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</w:rPr>
              <w:t>媒体报道数</w:t>
            </w:r>
          </w:p>
        </w:tc>
      </w:tr>
      <w:tr w:rsidR="00992EE9" w:rsidRPr="002A3C8A" w:rsidTr="002A3C8A">
        <w:trPr>
          <w:trHeight w:val="765"/>
          <w:jc w:val="center"/>
        </w:trPr>
        <w:tc>
          <w:tcPr>
            <w:tcW w:w="231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19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7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8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</w:tr>
      <w:tr w:rsidR="00992EE9" w:rsidRPr="002A3C8A" w:rsidTr="002A3C8A">
        <w:trPr>
          <w:trHeight w:val="765"/>
          <w:jc w:val="center"/>
        </w:trPr>
        <w:tc>
          <w:tcPr>
            <w:tcW w:w="231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19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7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8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</w:tr>
      <w:tr w:rsidR="00992EE9" w:rsidRPr="002A3C8A" w:rsidTr="002A3C8A">
        <w:trPr>
          <w:trHeight w:val="765"/>
          <w:jc w:val="center"/>
        </w:trPr>
        <w:tc>
          <w:tcPr>
            <w:tcW w:w="231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19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7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8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</w:tr>
      <w:tr w:rsidR="00992EE9" w:rsidRPr="002A3C8A">
        <w:trPr>
          <w:trHeight w:val="765"/>
          <w:jc w:val="center"/>
        </w:trPr>
        <w:tc>
          <w:tcPr>
            <w:tcW w:w="2310" w:type="dxa"/>
            <w:vAlign w:val="center"/>
          </w:tcPr>
          <w:p w:rsidR="00992EE9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19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7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8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</w:tr>
      <w:tr w:rsidR="00992EE9" w:rsidRPr="002A3C8A">
        <w:trPr>
          <w:trHeight w:val="765"/>
          <w:jc w:val="center"/>
        </w:trPr>
        <w:tc>
          <w:tcPr>
            <w:tcW w:w="2310" w:type="dxa"/>
            <w:vAlign w:val="center"/>
          </w:tcPr>
          <w:p w:rsidR="00992EE9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19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290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5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365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7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568" w:type="dxa"/>
            <w:vAlign w:val="center"/>
          </w:tcPr>
          <w:p w:rsidR="00992EE9" w:rsidRPr="002A3C8A" w:rsidRDefault="00992EE9" w:rsidP="002A3C8A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</w:rPr>
            </w:pPr>
          </w:p>
        </w:tc>
      </w:tr>
    </w:tbl>
    <w:p w:rsidR="00992EE9" w:rsidRPr="00241A2A" w:rsidRDefault="00992EE9" w:rsidP="002A3C8A">
      <w:pPr>
        <w:spacing w:line="578" w:lineRule="exact"/>
        <w:rPr>
          <w:rFonts w:ascii="Times New Roman" w:eastAsia="仿宋" w:hAnsi="Times New Roman" w:cs="Times New Roman"/>
          <w:sz w:val="32"/>
          <w:szCs w:val="32"/>
        </w:rPr>
      </w:pPr>
    </w:p>
    <w:sectPr w:rsidR="00992EE9" w:rsidRPr="00241A2A" w:rsidSect="004214F4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EE9" w:rsidRDefault="00992EE9" w:rsidP="003614F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92EE9" w:rsidRDefault="00992EE9" w:rsidP="003614F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EE9" w:rsidRPr="004214F4" w:rsidRDefault="00992EE9" w:rsidP="00C823F0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4214F4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4214F4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4214F4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- 6 -</w:t>
    </w:r>
    <w:r w:rsidRPr="004214F4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992EE9" w:rsidRDefault="00992EE9" w:rsidP="004214F4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EE9" w:rsidRDefault="00992EE9" w:rsidP="003614F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92EE9" w:rsidRDefault="00992EE9" w:rsidP="003614F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5E3C"/>
    <w:rsid w:val="0002688C"/>
    <w:rsid w:val="0004318E"/>
    <w:rsid w:val="00067C63"/>
    <w:rsid w:val="0007356B"/>
    <w:rsid w:val="000E4AB4"/>
    <w:rsid w:val="000F6074"/>
    <w:rsid w:val="001003D0"/>
    <w:rsid w:val="00163555"/>
    <w:rsid w:val="00167F50"/>
    <w:rsid w:val="00193291"/>
    <w:rsid w:val="001A3D74"/>
    <w:rsid w:val="001A3E42"/>
    <w:rsid w:val="001C654B"/>
    <w:rsid w:val="001D509B"/>
    <w:rsid w:val="002042DE"/>
    <w:rsid w:val="00241A2A"/>
    <w:rsid w:val="002951A1"/>
    <w:rsid w:val="002A3C8A"/>
    <w:rsid w:val="002C35E3"/>
    <w:rsid w:val="002C4527"/>
    <w:rsid w:val="002F156E"/>
    <w:rsid w:val="00311B58"/>
    <w:rsid w:val="0032637F"/>
    <w:rsid w:val="0033194F"/>
    <w:rsid w:val="00357F7B"/>
    <w:rsid w:val="003614F4"/>
    <w:rsid w:val="00381919"/>
    <w:rsid w:val="00392ACA"/>
    <w:rsid w:val="00393B47"/>
    <w:rsid w:val="003B54F9"/>
    <w:rsid w:val="003E2686"/>
    <w:rsid w:val="004214F4"/>
    <w:rsid w:val="0045387C"/>
    <w:rsid w:val="0047243C"/>
    <w:rsid w:val="00482315"/>
    <w:rsid w:val="004A3CCB"/>
    <w:rsid w:val="004E18AA"/>
    <w:rsid w:val="00516F47"/>
    <w:rsid w:val="0052657A"/>
    <w:rsid w:val="00536C32"/>
    <w:rsid w:val="005377C4"/>
    <w:rsid w:val="0054088F"/>
    <w:rsid w:val="005E4195"/>
    <w:rsid w:val="006110AD"/>
    <w:rsid w:val="00617CD1"/>
    <w:rsid w:val="006C56F9"/>
    <w:rsid w:val="006E574E"/>
    <w:rsid w:val="00720411"/>
    <w:rsid w:val="00735E3C"/>
    <w:rsid w:val="007377E6"/>
    <w:rsid w:val="007579B8"/>
    <w:rsid w:val="007A0194"/>
    <w:rsid w:val="007A3C5C"/>
    <w:rsid w:val="007B4251"/>
    <w:rsid w:val="00810C79"/>
    <w:rsid w:val="008120FF"/>
    <w:rsid w:val="008356DB"/>
    <w:rsid w:val="00863763"/>
    <w:rsid w:val="00866E5F"/>
    <w:rsid w:val="008925E6"/>
    <w:rsid w:val="008A69DF"/>
    <w:rsid w:val="008B5928"/>
    <w:rsid w:val="008D6F3D"/>
    <w:rsid w:val="008E0E55"/>
    <w:rsid w:val="00903E34"/>
    <w:rsid w:val="009067AF"/>
    <w:rsid w:val="00965FF1"/>
    <w:rsid w:val="00966C53"/>
    <w:rsid w:val="0097184B"/>
    <w:rsid w:val="0097479D"/>
    <w:rsid w:val="00984645"/>
    <w:rsid w:val="00992EE9"/>
    <w:rsid w:val="009D342B"/>
    <w:rsid w:val="00A305EE"/>
    <w:rsid w:val="00A44AB4"/>
    <w:rsid w:val="00A727D1"/>
    <w:rsid w:val="00AA2163"/>
    <w:rsid w:val="00AA5DAF"/>
    <w:rsid w:val="00AA7452"/>
    <w:rsid w:val="00AD2D72"/>
    <w:rsid w:val="00B01283"/>
    <w:rsid w:val="00B02175"/>
    <w:rsid w:val="00B25866"/>
    <w:rsid w:val="00B333E3"/>
    <w:rsid w:val="00B62F97"/>
    <w:rsid w:val="00B70EB9"/>
    <w:rsid w:val="00B754ED"/>
    <w:rsid w:val="00B83E6C"/>
    <w:rsid w:val="00B96D70"/>
    <w:rsid w:val="00BA5194"/>
    <w:rsid w:val="00BD616E"/>
    <w:rsid w:val="00BE412A"/>
    <w:rsid w:val="00BF013A"/>
    <w:rsid w:val="00C0248A"/>
    <w:rsid w:val="00C02B71"/>
    <w:rsid w:val="00C433BB"/>
    <w:rsid w:val="00C823F0"/>
    <w:rsid w:val="00CA231E"/>
    <w:rsid w:val="00CB6B10"/>
    <w:rsid w:val="00CD3EF6"/>
    <w:rsid w:val="00CD4C08"/>
    <w:rsid w:val="00D14756"/>
    <w:rsid w:val="00D14F81"/>
    <w:rsid w:val="00D30E30"/>
    <w:rsid w:val="00D326EA"/>
    <w:rsid w:val="00D56AFC"/>
    <w:rsid w:val="00D73A3C"/>
    <w:rsid w:val="00DB2312"/>
    <w:rsid w:val="00DC46B9"/>
    <w:rsid w:val="00DD1BB5"/>
    <w:rsid w:val="00DE4DD7"/>
    <w:rsid w:val="00E11BAC"/>
    <w:rsid w:val="00F05FAD"/>
    <w:rsid w:val="00F22481"/>
    <w:rsid w:val="00F224CF"/>
    <w:rsid w:val="00F3021C"/>
    <w:rsid w:val="00F3249F"/>
    <w:rsid w:val="00F37AF4"/>
    <w:rsid w:val="00F46E64"/>
    <w:rsid w:val="00FB3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16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36C3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614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614F4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3614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614F4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B62F9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B62F97"/>
  </w:style>
  <w:style w:type="paragraph" w:styleId="BalloonText">
    <w:name w:val="Balloon Text"/>
    <w:basedOn w:val="Normal"/>
    <w:link w:val="BalloonTextChar"/>
    <w:uiPriority w:val="99"/>
    <w:semiHidden/>
    <w:rsid w:val="00C0248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0248A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4214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39</Words>
  <Characters>224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崔翠</dc:creator>
  <cp:keywords/>
  <dc:description/>
  <cp:lastModifiedBy>吴琳赟</cp:lastModifiedBy>
  <cp:revision>4</cp:revision>
  <cp:lastPrinted>2023-05-11T00:51:00Z</cp:lastPrinted>
  <dcterms:created xsi:type="dcterms:W3CDTF">2023-05-11T01:06:00Z</dcterms:created>
  <dcterms:modified xsi:type="dcterms:W3CDTF">2023-05-18T02:11:00Z</dcterms:modified>
</cp:coreProperties>
</file>