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BEB" w:rsidRPr="007D7D33" w:rsidRDefault="00B94BEB" w:rsidP="005A5CE4">
      <w:pPr>
        <w:spacing w:line="600" w:lineRule="exact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B94BEB" w:rsidRDefault="00B94BEB" w:rsidP="00B165A5"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bookmarkStart w:id="0" w:name="_GoBack"/>
      <w:r w:rsidRPr="005A5CE4">
        <w:rPr>
          <w:rFonts w:ascii="方正小标宋简体" w:eastAsia="方正小标宋简体" w:cs="方正小标宋简体"/>
          <w:sz w:val="44"/>
          <w:szCs w:val="44"/>
        </w:rPr>
        <w:t>2023</w:t>
      </w:r>
      <w:r w:rsidRPr="005A5CE4">
        <w:rPr>
          <w:rFonts w:ascii="方正小标宋简体" w:eastAsia="方正小标宋简体" w:cs="方正小标宋简体" w:hint="eastAsia"/>
          <w:sz w:val="44"/>
          <w:szCs w:val="44"/>
        </w:rPr>
        <w:t>年常州市教育系统“光荣在岗三十年”</w:t>
      </w:r>
    </w:p>
    <w:p w:rsidR="00B94BEB" w:rsidRPr="005A5CE4" w:rsidRDefault="00B94BEB" w:rsidP="00B165A5"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5A5CE4">
        <w:rPr>
          <w:rFonts w:ascii="方正小标宋简体" w:eastAsia="方正小标宋简体" w:cs="方正小标宋简体" w:hint="eastAsia"/>
          <w:sz w:val="44"/>
          <w:szCs w:val="44"/>
        </w:rPr>
        <w:t>优秀教师代表名单</w:t>
      </w:r>
    </w:p>
    <w:bookmarkEnd w:id="0"/>
    <w:p w:rsidR="00B94BEB" w:rsidRDefault="00B94BEB">
      <w:pPr>
        <w:rPr>
          <w:rFonts w:cs="Times New Roman"/>
        </w:rPr>
      </w:pPr>
    </w:p>
    <w:tbl>
      <w:tblPr>
        <w:tblW w:w="47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946"/>
        <w:gridCol w:w="4372"/>
        <w:gridCol w:w="2197"/>
      </w:tblGrid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A56071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黑体" w:cs="Times New Roman"/>
                <w:b/>
                <w:bCs/>
                <w:color w:val="000000"/>
                <w:sz w:val="28"/>
                <w:szCs w:val="28"/>
              </w:rPr>
            </w:pPr>
            <w:r w:rsidRPr="00A56071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姓</w:t>
            </w:r>
            <w:r w:rsidRPr="00A56071">
              <w:rPr>
                <w:rFonts w:ascii="仿宋_GB2312" w:eastAsia="仿宋_GB2312" w:hAnsi="黑体" w:cs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A56071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A56071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黑体" w:cs="Times New Roman"/>
                <w:b/>
                <w:bCs/>
                <w:color w:val="000000"/>
                <w:sz w:val="28"/>
                <w:szCs w:val="28"/>
              </w:rPr>
            </w:pPr>
            <w:r w:rsidRPr="00A56071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A56071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黑体" w:cs="Times New Roman"/>
                <w:b/>
                <w:bCs/>
                <w:color w:val="000000"/>
                <w:sz w:val="28"/>
                <w:szCs w:val="28"/>
              </w:rPr>
            </w:pPr>
            <w:r w:rsidRPr="00A56071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任教年限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王</w:t>
            </w: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涛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江苏省溧阳中学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38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虞秀群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溧阳市社渚初级中学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34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方雪华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溧阳市西平小学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36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刘雪梅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常州市金坛区华罗庚实验学校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31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韩菊芳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常州市金坛区朱林中学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33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周卫星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常州市金坛区河滨小学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37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朱红惠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常州市武进区人民路初级中学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31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吴燕芬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常州市武进区礼嘉高级中学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31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黄春景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江苏省武进高级中学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37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蒋丹亚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常州市武进区牛塘中心小学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32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周伟文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江苏省奔牛高级中学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36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恽秋芳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常州市新北区泰山小学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32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姚</w:t>
            </w: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枫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常州市博爱小学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31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潘雅萍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常州市光华学校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33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洪敏亚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常州市西新桥小学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33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黄艳芬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常州市五星实验小学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31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杨顶泉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常州市戚墅堰实验中学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33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曹小丽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江苏省常州高级中学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33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曾彩英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常州市第二中学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30</w:t>
            </w:r>
          </w:p>
        </w:tc>
      </w:tr>
      <w:tr w:rsidR="00B94BEB" w:rsidRPr="00B165A5">
        <w:trPr>
          <w:cantSplit/>
          <w:trHeight w:hRule="exact" w:val="510"/>
          <w:tblHeader/>
          <w:jc w:val="center"/>
        </w:trPr>
        <w:tc>
          <w:tcPr>
            <w:tcW w:w="1143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李玉红</w:t>
            </w:r>
          </w:p>
        </w:tc>
        <w:tc>
          <w:tcPr>
            <w:tcW w:w="2567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Times New Roman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常州市花园中学</w:t>
            </w:r>
          </w:p>
        </w:tc>
        <w:tc>
          <w:tcPr>
            <w:tcW w:w="1290" w:type="pc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4BEB" w:rsidRPr="00B165A5" w:rsidRDefault="00B94BEB" w:rsidP="00A560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 w:rsidRPr="00B165A5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t>32</w:t>
            </w:r>
          </w:p>
        </w:tc>
      </w:tr>
    </w:tbl>
    <w:p w:rsidR="00B94BEB" w:rsidRDefault="00B94BEB">
      <w:pPr>
        <w:rPr>
          <w:rFonts w:cs="Times New Roman"/>
        </w:rPr>
      </w:pPr>
    </w:p>
    <w:sectPr w:rsidR="00B94BEB" w:rsidSect="00282F84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4BEB" w:rsidRDefault="00B94BEB" w:rsidP="005A5CE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B94BEB" w:rsidRDefault="00B94BEB" w:rsidP="005A5CE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BEB" w:rsidRPr="00282F84" w:rsidRDefault="00B94BEB" w:rsidP="009934FF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282F84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282F84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282F84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- 3 -</w:t>
    </w:r>
    <w:r w:rsidRPr="00282F84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B94BEB" w:rsidRDefault="00B94BEB" w:rsidP="00282F84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4BEB" w:rsidRDefault="00B94BEB" w:rsidP="005A5CE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B94BEB" w:rsidRDefault="00B94BEB" w:rsidP="005A5CE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1898"/>
    <w:rsid w:val="00282F84"/>
    <w:rsid w:val="003F3DA2"/>
    <w:rsid w:val="004F6426"/>
    <w:rsid w:val="00513317"/>
    <w:rsid w:val="005A5CE4"/>
    <w:rsid w:val="005A72AE"/>
    <w:rsid w:val="005C607A"/>
    <w:rsid w:val="007D7D33"/>
    <w:rsid w:val="008C3C8C"/>
    <w:rsid w:val="009934FF"/>
    <w:rsid w:val="00A56071"/>
    <w:rsid w:val="00B165A5"/>
    <w:rsid w:val="00B34C43"/>
    <w:rsid w:val="00B94BEB"/>
    <w:rsid w:val="00EB0F17"/>
    <w:rsid w:val="00EC3333"/>
    <w:rsid w:val="00F51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CE4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A5C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A5CE4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5A5C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A5CE4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A5607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sz w:val="2"/>
      <w:szCs w:val="2"/>
    </w:rPr>
  </w:style>
  <w:style w:type="character" w:styleId="PageNumber">
    <w:name w:val="page number"/>
    <w:basedOn w:val="DefaultParagraphFont"/>
    <w:uiPriority w:val="99"/>
    <w:rsid w:val="00282F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204</Words>
  <Characters>214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姜碧</dc:creator>
  <cp:keywords/>
  <dc:description/>
  <cp:lastModifiedBy>吴琳赟</cp:lastModifiedBy>
  <cp:revision>6</cp:revision>
  <cp:lastPrinted>2023-08-30T01:05:00Z</cp:lastPrinted>
  <dcterms:created xsi:type="dcterms:W3CDTF">2023-08-15T04:57:00Z</dcterms:created>
  <dcterms:modified xsi:type="dcterms:W3CDTF">2023-08-30T01:06:00Z</dcterms:modified>
</cp:coreProperties>
</file>