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AFB" w:rsidRDefault="00A47AFB" w:rsidP="00F27FC5">
      <w:pPr>
        <w:spacing w:line="600" w:lineRule="exact"/>
        <w:rPr>
          <w:rFonts w:ascii="黑体" w:eastAsia="黑体" w:hAnsi="黑体" w:cs="Times New Roman"/>
          <w:color w:val="000000"/>
          <w:sz w:val="32"/>
          <w:szCs w:val="32"/>
        </w:rPr>
      </w:pPr>
      <w:r w:rsidRPr="007F1D73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Pr="007F1D73">
        <w:rPr>
          <w:rFonts w:ascii="黑体" w:eastAsia="黑体" w:hAnsi="黑体" w:cs="黑体"/>
          <w:color w:val="000000"/>
          <w:sz w:val="32"/>
          <w:szCs w:val="32"/>
        </w:rPr>
        <w:t>1</w:t>
      </w:r>
    </w:p>
    <w:p w:rsidR="00A47AFB" w:rsidRDefault="00A47AFB" w:rsidP="007F1D73">
      <w:pPr>
        <w:spacing w:line="700" w:lineRule="exact"/>
        <w:jc w:val="center"/>
        <w:rPr>
          <w:rFonts w:ascii="方正小标宋简体" w:eastAsia="方正小标宋简体" w:hAnsi="黑体" w:cs="Times New Roman"/>
          <w:color w:val="000000"/>
          <w:sz w:val="44"/>
          <w:szCs w:val="44"/>
        </w:rPr>
      </w:pPr>
      <w:r w:rsidRPr="007F1D73">
        <w:rPr>
          <w:rFonts w:ascii="方正小标宋简体" w:eastAsia="方正小标宋简体" w:hAnsi="黑体" w:cs="方正小标宋简体" w:hint="eastAsia"/>
          <w:color w:val="000000"/>
          <w:sz w:val="44"/>
          <w:szCs w:val="44"/>
        </w:rPr>
        <w:t>常州市中小学</w:t>
      </w:r>
      <w:r w:rsidRPr="007F1D73">
        <w:rPr>
          <w:rFonts w:ascii="方正小标宋简体" w:eastAsia="方正小标宋简体" w:hAnsi="黑体" w:cs="方正小标宋简体"/>
          <w:color w:val="000000"/>
          <w:sz w:val="44"/>
          <w:szCs w:val="44"/>
        </w:rPr>
        <w:t xml:space="preserve"> </w:t>
      </w:r>
      <w:r w:rsidRPr="007F1D73">
        <w:rPr>
          <w:rFonts w:ascii="方正小标宋简体" w:eastAsia="方正小标宋简体" w:hAnsi="黑体" w:cs="方正小标宋简体" w:hint="eastAsia"/>
          <w:color w:val="000000"/>
          <w:sz w:val="44"/>
          <w:szCs w:val="44"/>
        </w:rPr>
        <w:t>“强国复兴有我</w:t>
      </w:r>
      <w:r w:rsidRPr="007F1D73">
        <w:rPr>
          <w:rFonts w:ascii="方正小标宋简体" w:eastAsia="方正小标宋简体" w:hAnsi="黑体" w:cs="方正小标宋简体"/>
          <w:color w:val="000000"/>
          <w:sz w:val="44"/>
          <w:szCs w:val="44"/>
        </w:rPr>
        <w:t xml:space="preserve"> </w:t>
      </w:r>
      <w:r w:rsidRPr="007F1D73">
        <w:rPr>
          <w:rFonts w:ascii="方正小标宋简体" w:eastAsia="方正小标宋简体" w:hAnsi="黑体" w:cs="方正小标宋简体" w:hint="eastAsia"/>
          <w:color w:val="000000"/>
          <w:sz w:val="44"/>
          <w:szCs w:val="44"/>
        </w:rPr>
        <w:t>争做时代新人”宣讲大赛评分</w:t>
      </w:r>
      <w:bookmarkStart w:id="0" w:name="_GoBack"/>
      <w:bookmarkEnd w:id="0"/>
      <w:r w:rsidRPr="007F1D73">
        <w:rPr>
          <w:rFonts w:ascii="方正小标宋简体" w:eastAsia="方正小标宋简体" w:hAnsi="黑体" w:cs="方正小标宋简体" w:hint="eastAsia"/>
          <w:color w:val="000000"/>
          <w:sz w:val="44"/>
          <w:szCs w:val="44"/>
        </w:rPr>
        <w:t>标准</w:t>
      </w:r>
    </w:p>
    <w:p w:rsidR="00A47AFB" w:rsidRPr="007F1D73" w:rsidRDefault="00A47AFB" w:rsidP="007F1D73">
      <w:pPr>
        <w:spacing w:line="400" w:lineRule="exact"/>
        <w:jc w:val="center"/>
        <w:rPr>
          <w:rFonts w:ascii="方正小标宋简体" w:eastAsia="方正小标宋简体" w:hAnsi="黑体" w:cs="Times New Roman"/>
          <w:color w:val="000000"/>
          <w:sz w:val="44"/>
          <w:szCs w:val="44"/>
        </w:rPr>
      </w:pPr>
    </w:p>
    <w:tbl>
      <w:tblPr>
        <w:tblW w:w="93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33"/>
        <w:gridCol w:w="7753"/>
      </w:tblGrid>
      <w:tr w:rsidR="00A47AFB" w:rsidRPr="007F1D73">
        <w:trPr>
          <w:trHeight w:val="482"/>
        </w:trPr>
        <w:tc>
          <w:tcPr>
            <w:tcW w:w="1633" w:type="dxa"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hAnsi="黑体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评价项目</w:t>
            </w: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hAnsi="黑体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评分要点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 w:val="restart"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宣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讲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内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容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（</w:t>
            </w:r>
            <w:r w:rsidRPr="007F1D73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50</w:t>
            </w: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分）</w:t>
            </w: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以“强国复兴有我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争做时代新人”为主题，结合党的二十大精神，围绕常州地区的红色人物、道德模范、行业能手的奋进故事，深入挖掘感染人、教育人的力量，从中体会“强国复兴”征途中青少年应有的责任与担当。</w:t>
            </w:r>
            <w:r w:rsidRPr="007F1D73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主题鲜明、观点正确，具有较强的思想性。（</w:t>
            </w:r>
            <w:r w:rsidRPr="007F1D73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20</w:t>
            </w:r>
            <w:r w:rsidRPr="007F1D73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材料典型、事迹感人、联系现实。（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15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讲稿原创真实、结构严谨，文字具有感染力。（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15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 w:val="restart"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语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言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表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达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（</w:t>
            </w:r>
            <w:r w:rsidRPr="007F1D73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30</w:t>
            </w: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分）</w:t>
            </w: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宣讲者语言规范，吐字清晰，声音适切。（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10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宣讲表达流畅、自然；语速恰当，语气、语调、音量、节奏与宣讲内容中思想感情变化相一致。（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10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宣讲过程中能够脱稿。（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10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 w:val="restart"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现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场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效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果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（</w:t>
            </w:r>
            <w:r w:rsidRPr="007F1D73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20</w:t>
            </w: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分）</w:t>
            </w: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宣讲者精神饱满，能较好的运用手势、表情及其他方面作为表达的辅助。（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5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宣讲中能与现场听众有一定的交流，具有较强的感染力、吸引力和号召力，能营造良好的宣讲效果。（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5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3.PPT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或音视频使用得当。（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5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Merge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 w:rsidRPr="007F1D73"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主题宣讲时间控制在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6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分钟以内。（</w:t>
            </w:r>
            <w:r w:rsidRPr="007F1D73">
              <w:rPr>
                <w:rFonts w:ascii="仿宋_GB2312" w:eastAsia="仿宋_GB2312" w:cs="仿宋_GB2312"/>
                <w:sz w:val="24"/>
                <w:szCs w:val="24"/>
              </w:rPr>
              <w:t>5</w:t>
            </w:r>
            <w:r w:rsidRPr="007F1D73">
              <w:rPr>
                <w:rFonts w:ascii="仿宋_GB2312" w:eastAsia="仿宋_GB2312" w:cs="仿宋_GB2312" w:hint="eastAsia"/>
                <w:sz w:val="24"/>
                <w:szCs w:val="24"/>
              </w:rPr>
              <w:t>分）</w:t>
            </w:r>
          </w:p>
        </w:tc>
      </w:tr>
      <w:tr w:rsidR="00A47AFB" w:rsidRPr="007F1D73">
        <w:trPr>
          <w:trHeight w:val="482"/>
        </w:trPr>
        <w:tc>
          <w:tcPr>
            <w:tcW w:w="1633" w:type="dxa"/>
            <w:vAlign w:val="center"/>
          </w:tcPr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总分</w:t>
            </w:r>
          </w:p>
          <w:p w:rsidR="00A47AFB" w:rsidRPr="007F1D73" w:rsidRDefault="00A47AFB" w:rsidP="007F1D73">
            <w:pPr>
              <w:spacing w:line="4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（</w:t>
            </w:r>
            <w:r w:rsidRPr="007F1D73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100</w:t>
            </w:r>
            <w:r w:rsidRPr="007F1D7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分）</w:t>
            </w:r>
          </w:p>
        </w:tc>
        <w:tc>
          <w:tcPr>
            <w:tcW w:w="7753" w:type="dxa"/>
            <w:vAlign w:val="center"/>
          </w:tcPr>
          <w:p w:rsidR="00A47AFB" w:rsidRPr="007F1D73" w:rsidRDefault="00A47AFB" w:rsidP="007F1D73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 w:rsidR="00A47AFB" w:rsidRDefault="00A47AFB">
      <w:pPr>
        <w:widowControl/>
        <w:shd w:val="clear" w:color="auto" w:fill="FFFFFF"/>
        <w:spacing w:line="560" w:lineRule="atLeas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>
      <w:pPr>
        <w:widowControl/>
        <w:shd w:val="clear" w:color="auto" w:fill="FFFFFF"/>
        <w:spacing w:line="560" w:lineRule="atLeas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>
      <w:pPr>
        <w:widowControl/>
        <w:shd w:val="clear" w:color="auto" w:fill="FFFFFF"/>
        <w:spacing w:line="560" w:lineRule="atLeas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>
      <w:pPr>
        <w:widowControl/>
        <w:shd w:val="clear" w:color="auto" w:fill="FFFFFF"/>
        <w:spacing w:line="560" w:lineRule="atLeas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spacing w:line="600" w:lineRule="exact"/>
        <w:rPr>
          <w:rFonts w:ascii="黑体" w:eastAsia="黑体" w:hAnsi="黑体" w:cs="Times New Roman"/>
          <w:color w:val="000000"/>
          <w:sz w:val="32"/>
          <w:szCs w:val="32"/>
        </w:rPr>
      </w:pPr>
      <w:r w:rsidRPr="007F1D73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Pr="007F1D73">
        <w:rPr>
          <w:rFonts w:ascii="黑体" w:eastAsia="黑体" w:hAnsi="黑体" w:cs="黑体"/>
          <w:color w:val="000000"/>
          <w:sz w:val="32"/>
          <w:szCs w:val="32"/>
        </w:rPr>
        <w:t>2</w:t>
      </w:r>
    </w:p>
    <w:p w:rsidR="00A47AFB" w:rsidRPr="007F1D73" w:rsidRDefault="00A47AFB" w:rsidP="007F1D73">
      <w:pPr>
        <w:spacing w:line="700" w:lineRule="exact"/>
        <w:jc w:val="center"/>
        <w:rPr>
          <w:rFonts w:ascii="方正小标宋简体" w:eastAsia="方正小标宋简体" w:hAnsi="黑体" w:cs="Times New Roman"/>
          <w:color w:val="000000"/>
          <w:sz w:val="44"/>
          <w:szCs w:val="44"/>
        </w:rPr>
      </w:pPr>
      <w:r w:rsidRPr="007F1D73">
        <w:rPr>
          <w:rFonts w:ascii="方正小标宋简体" w:eastAsia="方正小标宋简体" w:hAnsi="黑体" w:cs="方正小标宋简体" w:hint="eastAsia"/>
          <w:color w:val="000000"/>
          <w:sz w:val="44"/>
          <w:szCs w:val="44"/>
        </w:rPr>
        <w:t>常州市中小学“强国复兴有我</w:t>
      </w:r>
      <w:r w:rsidRPr="007F1D73">
        <w:rPr>
          <w:rFonts w:ascii="方正小标宋简体" w:eastAsia="方正小标宋简体" w:hAnsi="黑体" w:cs="方正小标宋简体"/>
          <w:color w:val="000000"/>
          <w:sz w:val="44"/>
          <w:szCs w:val="44"/>
        </w:rPr>
        <w:t xml:space="preserve"> </w:t>
      </w:r>
      <w:r w:rsidRPr="007F1D73">
        <w:rPr>
          <w:rFonts w:ascii="方正小标宋简体" w:eastAsia="方正小标宋简体" w:hAnsi="黑体" w:cs="方正小标宋简体" w:hint="eastAsia"/>
          <w:color w:val="000000"/>
          <w:sz w:val="44"/>
          <w:szCs w:val="44"/>
        </w:rPr>
        <w:t>争做时代新人”</w:t>
      </w:r>
    </w:p>
    <w:p w:rsidR="00A47AFB" w:rsidRDefault="00A47AFB" w:rsidP="007F1D73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黑体" w:cs="Times New Roman"/>
          <w:color w:val="000000"/>
          <w:sz w:val="44"/>
          <w:szCs w:val="44"/>
        </w:rPr>
      </w:pPr>
      <w:r w:rsidRPr="007F1D73">
        <w:rPr>
          <w:rFonts w:ascii="方正小标宋简体" w:eastAsia="方正小标宋简体" w:hAnsi="黑体" w:cs="方正小标宋简体" w:hint="eastAsia"/>
          <w:color w:val="000000"/>
          <w:sz w:val="44"/>
          <w:szCs w:val="44"/>
        </w:rPr>
        <w:t>宣讲大赛名额分配表</w:t>
      </w:r>
    </w:p>
    <w:p w:rsidR="00A47AFB" w:rsidRPr="007F1D73" w:rsidRDefault="00A47AFB" w:rsidP="007F1D73">
      <w:pPr>
        <w:widowControl/>
        <w:shd w:val="clear" w:color="auto" w:fill="FFFFFF"/>
        <w:spacing w:line="400" w:lineRule="exact"/>
        <w:jc w:val="center"/>
        <w:rPr>
          <w:rFonts w:ascii="方正小标宋简体" w:eastAsia="方正小标宋简体" w:hAnsi="黑体" w:cs="Times New Roman"/>
          <w:color w:val="333333"/>
          <w:kern w:val="0"/>
          <w:sz w:val="44"/>
          <w:szCs w:val="44"/>
        </w:rPr>
      </w:pPr>
    </w:p>
    <w:tbl>
      <w:tblPr>
        <w:tblW w:w="87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68"/>
        <w:gridCol w:w="967"/>
        <w:gridCol w:w="967"/>
        <w:gridCol w:w="967"/>
        <w:gridCol w:w="967"/>
        <w:gridCol w:w="967"/>
        <w:gridCol w:w="967"/>
        <w:gridCol w:w="967"/>
        <w:gridCol w:w="967"/>
      </w:tblGrid>
      <w:tr w:rsidR="00A47AFB" w:rsidRPr="007F1D73">
        <w:trPr>
          <w:trHeight w:val="79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溧阳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金坛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武进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新北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天宁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钟楼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经开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局属</w:t>
            </w:r>
          </w:p>
        </w:tc>
      </w:tr>
      <w:tr w:rsidR="00A47AFB" w:rsidRPr="007F1D73">
        <w:trPr>
          <w:trHeight w:val="794"/>
          <w:jc w:val="center"/>
        </w:trPr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小学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0</w:t>
            </w:r>
          </w:p>
        </w:tc>
      </w:tr>
      <w:tr w:rsidR="00A47AFB" w:rsidRPr="007F1D73">
        <w:trPr>
          <w:trHeight w:val="794"/>
          <w:jc w:val="center"/>
        </w:trPr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初中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3</w:t>
            </w:r>
          </w:p>
        </w:tc>
      </w:tr>
      <w:tr w:rsidR="00A47AFB" w:rsidRPr="007F1D73">
        <w:trPr>
          <w:trHeight w:val="794"/>
          <w:jc w:val="center"/>
        </w:trPr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高中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3</w:t>
            </w:r>
          </w:p>
        </w:tc>
      </w:tr>
      <w:tr w:rsidR="00A47AFB" w:rsidRPr="007F1D73">
        <w:trPr>
          <w:trHeight w:val="794"/>
          <w:jc w:val="center"/>
        </w:trPr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中职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——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——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——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——</w:t>
            </w:r>
          </w:p>
        </w:tc>
        <w:tc>
          <w:tcPr>
            <w:tcW w:w="794" w:type="dxa"/>
            <w:vAlign w:val="center"/>
          </w:tcPr>
          <w:p w:rsidR="00A47AFB" w:rsidRPr="007F1D73" w:rsidRDefault="00A47AFB" w:rsidP="00795891">
            <w:pPr>
              <w:jc w:val="center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 w:rsidRPr="007F1D73"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>4</w:t>
            </w:r>
          </w:p>
        </w:tc>
      </w:tr>
      <w:tr w:rsidR="00A47AFB" w:rsidRPr="007F1D73">
        <w:trPr>
          <w:trHeight w:val="1252"/>
          <w:jc w:val="center"/>
        </w:trPr>
        <w:tc>
          <w:tcPr>
            <w:tcW w:w="794" w:type="dxa"/>
            <w:gridSpan w:val="9"/>
            <w:vAlign w:val="center"/>
          </w:tcPr>
          <w:p w:rsidR="00A47AFB" w:rsidRPr="007F1D73" w:rsidRDefault="00A47AFB" w:rsidP="00795891">
            <w:pPr>
              <w:jc w:val="left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  <w:r w:rsidRPr="007F1D73">
              <w:rPr>
                <w:rFonts w:ascii="仿宋_GB2312" w:eastAsia="仿宋_GB2312" w:hAnsi="仿宋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注：局属中职类、常州开放大学、常州幼儿师范高等专科学校每校推荐</w:t>
            </w:r>
            <w:r w:rsidRPr="007F1D73">
              <w:rPr>
                <w:rFonts w:ascii="仿宋_GB2312" w:eastAsia="仿宋_GB2312" w:hAnsi="仿宋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7F1D73">
              <w:rPr>
                <w:rFonts w:ascii="仿宋_GB2312" w:eastAsia="仿宋_GB2312" w:hAnsi="仿宋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名选手直接参与常州市宣讲大赛。其他区的中职类学校需要参与区级初赛，由区教育局按分配数，推荐参与常州市宣讲大赛。</w:t>
            </w:r>
          </w:p>
        </w:tc>
      </w:tr>
    </w:tbl>
    <w:p w:rsidR="00A47AFB" w:rsidRDefault="00A47AFB">
      <w:pPr>
        <w:widowControl/>
        <w:shd w:val="clear" w:color="auto" w:fill="FFFFFF"/>
        <w:spacing w:line="560" w:lineRule="atLeas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333333"/>
          <w:kern w:val="0"/>
        </w:rPr>
      </w:pPr>
    </w:p>
    <w:p w:rsidR="00A47AFB" w:rsidRPr="007F1D73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000000"/>
          <w:kern w:val="0"/>
        </w:rPr>
      </w:pPr>
      <w:r w:rsidRPr="007F1D73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 w:rsidRPr="007F1D73">
        <w:rPr>
          <w:rFonts w:ascii="黑体" w:eastAsia="黑体" w:hAnsi="黑体" w:cs="黑体"/>
          <w:color w:val="000000"/>
          <w:kern w:val="0"/>
          <w:sz w:val="32"/>
          <w:szCs w:val="32"/>
        </w:rPr>
        <w:t>3</w:t>
      </w:r>
    </w:p>
    <w:p w:rsidR="00A47AFB" w:rsidRPr="007F1D73" w:rsidRDefault="00A47AFB" w:rsidP="007F1D73">
      <w:pPr>
        <w:spacing w:line="700" w:lineRule="exact"/>
        <w:jc w:val="center"/>
        <w:rPr>
          <w:rFonts w:ascii="方正小标宋简体" w:eastAsia="方正小标宋简体" w:hAnsi="黑体" w:cs="Times New Roman"/>
          <w:color w:val="000000"/>
          <w:kern w:val="0"/>
          <w:sz w:val="44"/>
          <w:szCs w:val="44"/>
        </w:rPr>
      </w:pPr>
      <w:r w:rsidRPr="007F1D73">
        <w:rPr>
          <w:rFonts w:ascii="方正小标宋简体" w:eastAsia="方正小标宋简体" w:hAnsi="黑体" w:cs="方正小标宋简体" w:hint="eastAsia"/>
          <w:color w:val="000000"/>
          <w:kern w:val="0"/>
          <w:sz w:val="44"/>
          <w:szCs w:val="44"/>
        </w:rPr>
        <w:t>常州市中小学</w:t>
      </w:r>
      <w:r w:rsidRPr="007F1D73">
        <w:rPr>
          <w:rFonts w:ascii="方正小标宋简体" w:eastAsia="方正小标宋简体" w:hAnsi="黑体" w:cs="方正小标宋简体"/>
          <w:color w:val="000000"/>
          <w:kern w:val="0"/>
          <w:sz w:val="44"/>
          <w:szCs w:val="44"/>
        </w:rPr>
        <w:t xml:space="preserve"> </w:t>
      </w:r>
      <w:r w:rsidRPr="007F1D73">
        <w:rPr>
          <w:rFonts w:ascii="方正小标宋简体" w:eastAsia="方正小标宋简体" w:hAnsi="黑体" w:cs="方正小标宋简体" w:hint="eastAsia"/>
          <w:color w:val="000000"/>
          <w:kern w:val="0"/>
          <w:sz w:val="44"/>
          <w:szCs w:val="44"/>
        </w:rPr>
        <w:t>“</w:t>
      </w:r>
      <w:r w:rsidRPr="007F1D73">
        <w:rPr>
          <w:rFonts w:ascii="方正小标宋简体" w:eastAsia="方正小标宋简体" w:hAnsi="黑体" w:cs="方正小标宋简体" w:hint="eastAsia"/>
          <w:color w:val="000000"/>
          <w:sz w:val="44"/>
          <w:szCs w:val="44"/>
        </w:rPr>
        <w:t>强国复兴有我</w:t>
      </w:r>
      <w:r>
        <w:rPr>
          <w:rFonts w:ascii="方正小标宋简体" w:eastAsia="方正小标宋简体" w:hAnsi="黑体" w:cs="方正小标宋简体"/>
          <w:color w:val="000000"/>
          <w:sz w:val="44"/>
          <w:szCs w:val="44"/>
        </w:rPr>
        <w:t xml:space="preserve"> </w:t>
      </w:r>
      <w:r w:rsidRPr="007F1D73">
        <w:rPr>
          <w:rFonts w:ascii="方正小标宋简体" w:eastAsia="方正小标宋简体" w:hAnsi="黑体" w:cs="方正小标宋简体" w:hint="eastAsia"/>
          <w:color w:val="000000"/>
          <w:kern w:val="0"/>
          <w:sz w:val="44"/>
          <w:szCs w:val="44"/>
        </w:rPr>
        <w:t>争当时代新人”</w:t>
      </w:r>
    </w:p>
    <w:p w:rsidR="00A47AFB" w:rsidRDefault="00A47AFB" w:rsidP="007F1D73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黑体" w:cs="Times New Roman"/>
          <w:color w:val="000000"/>
          <w:kern w:val="0"/>
          <w:sz w:val="44"/>
          <w:szCs w:val="44"/>
        </w:rPr>
      </w:pPr>
      <w:r w:rsidRPr="007F1D73">
        <w:rPr>
          <w:rFonts w:ascii="方正小标宋简体" w:eastAsia="方正小标宋简体" w:hAnsi="黑体" w:cs="方正小标宋简体" w:hint="eastAsia"/>
          <w:color w:val="000000"/>
          <w:kern w:val="0"/>
          <w:sz w:val="44"/>
          <w:szCs w:val="44"/>
        </w:rPr>
        <w:t>宣讲大赛参赛选手信息表</w:t>
      </w:r>
    </w:p>
    <w:p w:rsidR="00A47AFB" w:rsidRPr="007F1D73" w:rsidRDefault="00A47AFB" w:rsidP="007F1D73">
      <w:pPr>
        <w:widowControl/>
        <w:shd w:val="clear" w:color="auto" w:fill="FFFFFF"/>
        <w:spacing w:line="400" w:lineRule="exact"/>
        <w:jc w:val="center"/>
        <w:rPr>
          <w:rFonts w:ascii="方正小标宋简体" w:eastAsia="方正小标宋简体" w:hAnsi="黑体" w:cs="Times New Roman"/>
          <w:color w:val="000000"/>
          <w:kern w:val="0"/>
          <w:sz w:val="44"/>
          <w:szCs w:val="44"/>
        </w:rPr>
      </w:pPr>
    </w:p>
    <w:tbl>
      <w:tblPr>
        <w:tblW w:w="851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/>
      </w:tblPr>
      <w:tblGrid>
        <w:gridCol w:w="1042"/>
        <w:gridCol w:w="1362"/>
        <w:gridCol w:w="800"/>
        <w:gridCol w:w="1263"/>
        <w:gridCol w:w="837"/>
        <w:gridCol w:w="1313"/>
        <w:gridCol w:w="1900"/>
      </w:tblGrid>
      <w:tr w:rsidR="00A47AFB" w:rsidRPr="007F1D73">
        <w:trPr>
          <w:trHeight w:val="709"/>
          <w:jc w:val="center"/>
        </w:trPr>
        <w:tc>
          <w:tcPr>
            <w:tcW w:w="1042" w:type="dxa"/>
            <w:tcBorders>
              <w:top w:val="single" w:sz="8" w:space="0" w:color="auto"/>
              <w:left w:val="single" w:sz="4" w:space="0" w:color="auto"/>
            </w:tcBorders>
            <w:noWrap/>
            <w:vAlign w:val="center"/>
          </w:tcPr>
          <w:p w:rsidR="00A47AFB" w:rsidRPr="007F1D73" w:rsidRDefault="00A47AFB" w:rsidP="007F1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62" w:type="dxa"/>
            <w:tcBorders>
              <w:top w:val="single" w:sz="8" w:space="0" w:color="auto"/>
            </w:tcBorders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8" w:space="0" w:color="auto"/>
            </w:tcBorders>
            <w:noWrap/>
            <w:vAlign w:val="center"/>
          </w:tcPr>
          <w:p w:rsidR="00A47AFB" w:rsidRPr="007F1D73" w:rsidRDefault="00A47AFB" w:rsidP="007F1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63" w:type="dxa"/>
            <w:tcBorders>
              <w:top w:val="single" w:sz="8" w:space="0" w:color="auto"/>
            </w:tcBorders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8" w:space="0" w:color="auto"/>
            </w:tcBorders>
            <w:noWrap/>
            <w:vAlign w:val="center"/>
          </w:tcPr>
          <w:p w:rsidR="00A47AFB" w:rsidRPr="007F1D73" w:rsidRDefault="00A47AFB" w:rsidP="007F1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A47AFB" w:rsidRPr="007F1D73" w:rsidRDefault="00A47AFB" w:rsidP="007F1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313" w:type="dxa"/>
            <w:tcBorders>
              <w:top w:val="single" w:sz="8" w:space="0" w:color="auto"/>
            </w:tcBorders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vMerge w:val="restart"/>
            <w:tcBorders>
              <w:top w:val="single" w:sz="8" w:space="0" w:color="auto"/>
              <w:right w:val="single" w:sz="4" w:space="0" w:color="auto"/>
            </w:tcBorders>
            <w:noWrap/>
            <w:vAlign w:val="center"/>
          </w:tcPr>
          <w:p w:rsidR="00A47AFB" w:rsidRPr="007F1D73" w:rsidRDefault="00A47AFB" w:rsidP="007F1D73">
            <w:pPr>
              <w:spacing w:line="36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A47AFB" w:rsidRPr="007F1D73">
        <w:trPr>
          <w:trHeight w:val="709"/>
          <w:jc w:val="center"/>
        </w:trPr>
        <w:tc>
          <w:tcPr>
            <w:tcW w:w="1042" w:type="dxa"/>
            <w:noWrap/>
            <w:vAlign w:val="center"/>
          </w:tcPr>
          <w:p w:rsidR="00A47AFB" w:rsidRPr="007F1D73" w:rsidRDefault="00A47AFB" w:rsidP="007F1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362" w:type="dxa"/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noWrap/>
            <w:vAlign w:val="center"/>
          </w:tcPr>
          <w:p w:rsidR="00A47AFB" w:rsidRPr="007F1D73" w:rsidRDefault="00A47AFB" w:rsidP="007F1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班级</w:t>
            </w:r>
          </w:p>
        </w:tc>
        <w:tc>
          <w:tcPr>
            <w:tcW w:w="1263" w:type="dxa"/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noWrap/>
            <w:vAlign w:val="center"/>
          </w:tcPr>
          <w:p w:rsidR="00A47AFB" w:rsidRPr="007F1D73" w:rsidRDefault="00A47AFB" w:rsidP="007F1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313" w:type="dxa"/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vMerge/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spacing w:before="340" w:after="330" w:line="36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47AFB" w:rsidRPr="007F1D73">
        <w:trPr>
          <w:trHeight w:val="709"/>
          <w:jc w:val="center"/>
        </w:trPr>
        <w:tc>
          <w:tcPr>
            <w:tcW w:w="1042" w:type="dxa"/>
            <w:noWrap/>
            <w:vAlign w:val="center"/>
          </w:tcPr>
          <w:p w:rsidR="00A47AFB" w:rsidRPr="007F1D73" w:rsidRDefault="00A47AFB" w:rsidP="007F1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362" w:type="dxa"/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3" w:type="dxa"/>
            <w:gridSpan w:val="2"/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50" w:type="dxa"/>
            <w:gridSpan w:val="2"/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vMerge/>
            <w:noWrap/>
            <w:vAlign w:val="center"/>
          </w:tcPr>
          <w:p w:rsidR="00A47AFB" w:rsidRPr="007F1D73" w:rsidRDefault="00A47AFB" w:rsidP="007F1D73">
            <w:pPr>
              <w:keepNext/>
              <w:keepLines/>
              <w:spacing w:before="340" w:after="330" w:line="36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47AFB" w:rsidRPr="007F1D73">
        <w:trPr>
          <w:cantSplit/>
          <w:trHeight w:val="4818"/>
          <w:jc w:val="center"/>
        </w:trPr>
        <w:tc>
          <w:tcPr>
            <w:tcW w:w="1042" w:type="dxa"/>
            <w:noWrap/>
            <w:textDirection w:val="tbRlV"/>
            <w:vAlign w:val="center"/>
          </w:tcPr>
          <w:p w:rsidR="00A47AFB" w:rsidRPr="007F1D73" w:rsidRDefault="00A47AFB" w:rsidP="00A47AFB">
            <w:pPr>
              <w:spacing w:line="360" w:lineRule="exact"/>
              <w:ind w:rightChars="54" w:right="31680"/>
              <w:jc w:val="center"/>
              <w:rPr>
                <w:rFonts w:ascii="仿宋_GB2312" w:eastAsia="仿宋_GB2312" w:cs="Times New Roman"/>
                <w:color w:val="000000"/>
                <w:spacing w:val="2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spacing w:val="20"/>
                <w:kern w:val="0"/>
                <w:sz w:val="24"/>
                <w:szCs w:val="24"/>
              </w:rPr>
              <w:t>情况简介（</w:t>
            </w:r>
            <w:r w:rsidRPr="007F1D73">
              <w:rPr>
                <w:rFonts w:ascii="仿宋_GB2312" w:eastAsia="仿宋_GB2312" w:cs="仿宋_GB2312"/>
                <w:color w:val="000000"/>
                <w:spacing w:val="20"/>
                <w:kern w:val="0"/>
                <w:sz w:val="24"/>
                <w:szCs w:val="24"/>
              </w:rPr>
              <w:t>300</w:t>
            </w:r>
            <w:r w:rsidRPr="007F1D73">
              <w:rPr>
                <w:rFonts w:ascii="仿宋_GB2312" w:eastAsia="仿宋_GB2312" w:hAnsi="宋体" w:cs="仿宋_GB2312" w:hint="eastAsia"/>
                <w:color w:val="000000"/>
                <w:spacing w:val="20"/>
                <w:kern w:val="0"/>
                <w:sz w:val="24"/>
                <w:szCs w:val="24"/>
              </w:rPr>
              <w:t>字）</w:t>
            </w:r>
          </w:p>
        </w:tc>
        <w:tc>
          <w:tcPr>
            <w:tcW w:w="7475" w:type="dxa"/>
            <w:gridSpan w:val="6"/>
            <w:noWrap/>
          </w:tcPr>
          <w:p w:rsidR="00A47AFB" w:rsidRPr="007F1D73" w:rsidRDefault="00A47AFB" w:rsidP="00847E16">
            <w:pPr>
              <w:spacing w:beforeLines="50" w:line="360" w:lineRule="exac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（含学习、生活各方面表现，特别是参与演讲、宣讲的经历）</w:t>
            </w:r>
          </w:p>
        </w:tc>
      </w:tr>
      <w:tr w:rsidR="00A47AFB" w:rsidRPr="007F1D73">
        <w:trPr>
          <w:cantSplit/>
          <w:trHeight w:val="3314"/>
          <w:jc w:val="center"/>
        </w:trPr>
        <w:tc>
          <w:tcPr>
            <w:tcW w:w="1042" w:type="dxa"/>
            <w:tcBorders>
              <w:bottom w:val="single" w:sz="8" w:space="0" w:color="auto"/>
            </w:tcBorders>
            <w:noWrap/>
            <w:textDirection w:val="tbRlV"/>
            <w:vAlign w:val="center"/>
          </w:tcPr>
          <w:p w:rsidR="00A47AFB" w:rsidRPr="007F1D73" w:rsidRDefault="00A47AFB" w:rsidP="007F1D73">
            <w:pPr>
              <w:spacing w:line="36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学校推荐意见</w:t>
            </w:r>
          </w:p>
        </w:tc>
        <w:tc>
          <w:tcPr>
            <w:tcW w:w="7475" w:type="dxa"/>
            <w:gridSpan w:val="6"/>
            <w:tcBorders>
              <w:bottom w:val="single" w:sz="8" w:space="0" w:color="auto"/>
            </w:tcBorders>
            <w:noWrap/>
            <w:vAlign w:val="center"/>
          </w:tcPr>
          <w:p w:rsidR="00A47AFB" w:rsidRDefault="00A47AFB" w:rsidP="00A47AFB">
            <w:pPr>
              <w:spacing w:line="360" w:lineRule="exact"/>
              <w:ind w:firstLineChars="1500" w:firstLine="3168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  <w:p w:rsidR="00A47AFB" w:rsidRDefault="00A47AFB" w:rsidP="00A47AFB">
            <w:pPr>
              <w:spacing w:line="360" w:lineRule="exact"/>
              <w:ind w:firstLineChars="1500" w:firstLine="3168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  <w:p w:rsidR="00A47AFB" w:rsidRDefault="00A47AFB" w:rsidP="00A47AFB">
            <w:pPr>
              <w:spacing w:line="360" w:lineRule="exact"/>
              <w:ind w:firstLineChars="1500" w:firstLine="3168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  <w:p w:rsidR="00A47AFB" w:rsidRDefault="00A47AFB" w:rsidP="00A47AFB">
            <w:pPr>
              <w:spacing w:line="360" w:lineRule="exact"/>
              <w:ind w:firstLineChars="1500" w:firstLine="3168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</w:p>
          <w:p w:rsidR="00A47AFB" w:rsidRPr="007F1D73" w:rsidRDefault="00A47AFB" w:rsidP="00A47AFB">
            <w:pPr>
              <w:spacing w:line="360" w:lineRule="exact"/>
              <w:ind w:firstLineChars="1500" w:firstLine="31680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（盖章）</w:t>
            </w:r>
          </w:p>
          <w:p w:rsidR="00A47AFB" w:rsidRPr="007F1D73" w:rsidRDefault="00A47AFB" w:rsidP="007F1D73">
            <w:pPr>
              <w:spacing w:line="360" w:lineRule="exact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     </w:t>
            </w: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年</w:t>
            </w:r>
            <w:r w:rsidRPr="007F1D73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月</w:t>
            </w:r>
            <w:r w:rsidRPr="007F1D73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 w:rsidRPr="007F1D7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A47AFB" w:rsidRDefault="00A47AFB">
      <w:pPr>
        <w:widowControl/>
        <w:shd w:val="clear" w:color="auto" w:fill="FFFFFF"/>
        <w:spacing w:line="560" w:lineRule="atLeast"/>
        <w:rPr>
          <w:rFonts w:ascii="黑体" w:eastAsia="黑体" w:hAnsi="黑体" w:cs="Times New Roman"/>
          <w:color w:val="333333"/>
          <w:kern w:val="0"/>
        </w:rPr>
      </w:pPr>
    </w:p>
    <w:p w:rsidR="00A47AFB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000000"/>
          <w:kern w:val="0"/>
          <w:sz w:val="32"/>
          <w:szCs w:val="32"/>
        </w:rPr>
        <w:sectPr w:rsidR="00A47AFB" w:rsidSect="00F37CA2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5"/>
          <w:cols w:space="425"/>
          <w:docGrid w:type="lines" w:linePitch="312"/>
        </w:sectPr>
      </w:pPr>
    </w:p>
    <w:p w:rsidR="00A47AFB" w:rsidRPr="00F27FC5" w:rsidRDefault="00A47AFB" w:rsidP="00F27FC5">
      <w:pPr>
        <w:widowControl/>
        <w:shd w:val="clear" w:color="auto" w:fill="FFFFFF"/>
        <w:spacing w:line="600" w:lineRule="exact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F27FC5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 w:rsidRPr="00F27FC5">
        <w:rPr>
          <w:rFonts w:ascii="黑体" w:eastAsia="黑体" w:hAnsi="黑体" w:cs="黑体"/>
          <w:color w:val="000000"/>
          <w:kern w:val="0"/>
          <w:sz w:val="32"/>
          <w:szCs w:val="32"/>
        </w:rPr>
        <w:t>4</w:t>
      </w:r>
    </w:p>
    <w:p w:rsidR="00A47AFB" w:rsidRDefault="00A47AFB" w:rsidP="00F27FC5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黑体" w:cs="Times New Roman"/>
          <w:color w:val="000000"/>
          <w:kern w:val="0"/>
          <w:sz w:val="44"/>
          <w:szCs w:val="44"/>
        </w:rPr>
      </w:pPr>
      <w:r w:rsidRPr="00F27FC5">
        <w:rPr>
          <w:rFonts w:ascii="方正小标宋简体" w:eastAsia="方正小标宋简体" w:hAnsi="黑体" w:cs="方正小标宋简体" w:hint="eastAsia"/>
          <w:color w:val="000000"/>
          <w:kern w:val="0"/>
          <w:sz w:val="44"/>
          <w:szCs w:val="44"/>
        </w:rPr>
        <w:t>常州市中小学“强国复兴有我</w:t>
      </w:r>
      <w:r w:rsidRPr="00F27FC5">
        <w:rPr>
          <w:rFonts w:ascii="方正小标宋简体" w:eastAsia="方正小标宋简体" w:hAnsi="黑体" w:cs="方正小标宋简体"/>
          <w:color w:val="000000"/>
          <w:kern w:val="0"/>
          <w:sz w:val="44"/>
          <w:szCs w:val="44"/>
        </w:rPr>
        <w:t xml:space="preserve"> </w:t>
      </w:r>
      <w:r w:rsidRPr="00F27FC5">
        <w:rPr>
          <w:rFonts w:ascii="方正小标宋简体" w:eastAsia="方正小标宋简体" w:hAnsi="黑体" w:cs="方正小标宋简体" w:hint="eastAsia"/>
          <w:color w:val="000000"/>
          <w:kern w:val="0"/>
          <w:sz w:val="44"/>
          <w:szCs w:val="44"/>
        </w:rPr>
        <w:t>争做时代新人”</w:t>
      </w:r>
    </w:p>
    <w:p w:rsidR="00A47AFB" w:rsidRDefault="00A47AFB" w:rsidP="00F27FC5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黑体" w:cs="Times New Roman"/>
          <w:color w:val="000000"/>
          <w:kern w:val="0"/>
          <w:sz w:val="44"/>
          <w:szCs w:val="44"/>
        </w:rPr>
      </w:pPr>
      <w:r w:rsidRPr="00F27FC5">
        <w:rPr>
          <w:rFonts w:ascii="方正小标宋简体" w:eastAsia="方正小标宋简体" w:hAnsi="黑体" w:cs="方正小标宋简体" w:hint="eastAsia"/>
          <w:color w:val="000000"/>
          <w:kern w:val="0"/>
          <w:sz w:val="44"/>
          <w:szCs w:val="44"/>
        </w:rPr>
        <w:t>宣讲大赛参赛选手信息汇总表</w:t>
      </w:r>
    </w:p>
    <w:p w:rsidR="00A47AFB" w:rsidRPr="00F27FC5" w:rsidRDefault="00A47AFB" w:rsidP="00F27FC5">
      <w:pPr>
        <w:widowControl/>
        <w:shd w:val="clear" w:color="auto" w:fill="FFFFFF"/>
        <w:spacing w:line="400" w:lineRule="exact"/>
        <w:jc w:val="center"/>
        <w:rPr>
          <w:rFonts w:ascii="方正小标宋简体" w:eastAsia="方正小标宋简体" w:hAnsi="黑体" w:cs="Times New Roman"/>
          <w:color w:val="000000"/>
          <w:kern w:val="0"/>
          <w:sz w:val="44"/>
          <w:szCs w:val="44"/>
        </w:rPr>
      </w:pPr>
    </w:p>
    <w:tbl>
      <w:tblPr>
        <w:tblW w:w="13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82"/>
        <w:gridCol w:w="994"/>
        <w:gridCol w:w="1049"/>
        <w:gridCol w:w="3516"/>
        <w:gridCol w:w="1835"/>
        <w:gridCol w:w="1585"/>
        <w:gridCol w:w="2542"/>
        <w:gridCol w:w="1440"/>
      </w:tblGrid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区域</w:t>
            </w: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学段</w:t>
            </w: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学校（全称）</w:t>
            </w: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年级班级</w:t>
            </w:r>
          </w:p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（例：五</w:t>
            </w:r>
            <w:r w:rsidRPr="00F27FC5"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  <w:szCs w:val="24"/>
              </w:rPr>
              <w:t>3</w:t>
            </w: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班）</w:t>
            </w: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参赛学生</w:t>
            </w: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宣讲主题（加《</w:t>
            </w:r>
            <w:r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》）</w:t>
            </w:r>
          </w:p>
        </w:tc>
        <w:tc>
          <w:tcPr>
            <w:tcW w:w="1440" w:type="dxa"/>
            <w:vAlign w:val="center"/>
          </w:tcPr>
          <w:p w:rsidR="00A47AFB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指导老师</w:t>
            </w:r>
          </w:p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（</w:t>
            </w:r>
            <w:r w:rsidRPr="00F27FC5"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  <w:szCs w:val="24"/>
              </w:rPr>
              <w:t>1-2</w:t>
            </w:r>
            <w:r w:rsidRPr="00F27FC5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名）</w:t>
            </w: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A47AFB" w:rsidRPr="00F27FC5">
        <w:trPr>
          <w:trHeight w:val="567"/>
          <w:jc w:val="center"/>
        </w:trPr>
        <w:tc>
          <w:tcPr>
            <w:tcW w:w="78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516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3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542" w:type="dxa"/>
            <w:vAlign w:val="center"/>
          </w:tcPr>
          <w:p w:rsidR="00A47AFB" w:rsidRPr="00F27FC5" w:rsidRDefault="00A47AFB" w:rsidP="004A7D95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7AFB" w:rsidRPr="00F27FC5" w:rsidRDefault="00A47AFB" w:rsidP="004A7D95">
            <w:pPr>
              <w:widowControl/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 w:rsidR="00A47AFB" w:rsidRPr="007F1D73" w:rsidRDefault="00A47AFB" w:rsidP="004A7D95">
      <w:pPr>
        <w:widowControl/>
        <w:shd w:val="clear" w:color="auto" w:fill="FFFFFF"/>
        <w:spacing w:line="20" w:lineRule="exact"/>
        <w:rPr>
          <w:rFonts w:ascii="黑体" w:eastAsia="黑体" w:hAnsi="黑体" w:cs="Times New Roman"/>
          <w:color w:val="333333"/>
          <w:kern w:val="0"/>
        </w:rPr>
      </w:pPr>
    </w:p>
    <w:sectPr w:rsidR="00A47AFB" w:rsidRPr="007F1D73" w:rsidSect="00F37CA2">
      <w:pgSz w:w="16838" w:h="11906" w:orient="landscape"/>
      <w:pgMar w:top="1701" w:right="1531" w:bottom="1701" w:left="1531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7AFB" w:rsidRDefault="00A47AFB" w:rsidP="009851F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A47AFB" w:rsidRDefault="00A47AFB" w:rsidP="009851F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AFB" w:rsidRPr="00F37CA2" w:rsidRDefault="00A47AFB" w:rsidP="00C6061C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F37CA2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F37CA2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F37CA2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- 8 -</w:t>
    </w:r>
    <w:r w:rsidRPr="00F37CA2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A47AFB" w:rsidRDefault="00A47AFB" w:rsidP="00F37CA2">
    <w:pPr>
      <w:pStyle w:val="Footer"/>
      <w:ind w:right="360" w:firstLine="360"/>
      <w:jc w:val="center"/>
      <w:rPr>
        <w:rFonts w:cs="Times New Roman"/>
      </w:rPr>
    </w:pPr>
  </w:p>
  <w:p w:rsidR="00A47AFB" w:rsidRDefault="00A47AFB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7AFB" w:rsidRDefault="00A47AFB" w:rsidP="009851F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A47AFB" w:rsidRDefault="00A47AFB" w:rsidP="009851F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IyNjhmZWY1OGRhZDMwZmE5ZGZkODg0YWFlZTUzNzQifQ=="/>
  </w:docVars>
  <w:rsids>
    <w:rsidRoot w:val="005F53E7"/>
    <w:rsid w:val="00012118"/>
    <w:rsid w:val="000262AE"/>
    <w:rsid w:val="00033B10"/>
    <w:rsid w:val="000357CB"/>
    <w:rsid w:val="000721AE"/>
    <w:rsid w:val="000751DC"/>
    <w:rsid w:val="00076779"/>
    <w:rsid w:val="000861F1"/>
    <w:rsid w:val="00095626"/>
    <w:rsid w:val="000C228E"/>
    <w:rsid w:val="000E0835"/>
    <w:rsid w:val="00100F28"/>
    <w:rsid w:val="00155582"/>
    <w:rsid w:val="00157D45"/>
    <w:rsid w:val="0016594E"/>
    <w:rsid w:val="001701E1"/>
    <w:rsid w:val="00173595"/>
    <w:rsid w:val="001A5FE2"/>
    <w:rsid w:val="001B19A7"/>
    <w:rsid w:val="001B4DEA"/>
    <w:rsid w:val="001C1A45"/>
    <w:rsid w:val="001C22AE"/>
    <w:rsid w:val="001D7557"/>
    <w:rsid w:val="001F07EC"/>
    <w:rsid w:val="001F5C5E"/>
    <w:rsid w:val="00204DC4"/>
    <w:rsid w:val="00211530"/>
    <w:rsid w:val="00213156"/>
    <w:rsid w:val="002523E8"/>
    <w:rsid w:val="00266D36"/>
    <w:rsid w:val="00276CC2"/>
    <w:rsid w:val="00276EEF"/>
    <w:rsid w:val="002A2B40"/>
    <w:rsid w:val="002C7F53"/>
    <w:rsid w:val="002F7C1C"/>
    <w:rsid w:val="00337C53"/>
    <w:rsid w:val="00340F97"/>
    <w:rsid w:val="00342329"/>
    <w:rsid w:val="00346075"/>
    <w:rsid w:val="0035117A"/>
    <w:rsid w:val="00351792"/>
    <w:rsid w:val="00352B00"/>
    <w:rsid w:val="0035564B"/>
    <w:rsid w:val="00364466"/>
    <w:rsid w:val="00372647"/>
    <w:rsid w:val="00374EBD"/>
    <w:rsid w:val="00381370"/>
    <w:rsid w:val="003B551B"/>
    <w:rsid w:val="003E0056"/>
    <w:rsid w:val="0040313F"/>
    <w:rsid w:val="00414733"/>
    <w:rsid w:val="00416EA6"/>
    <w:rsid w:val="004170ED"/>
    <w:rsid w:val="0042006B"/>
    <w:rsid w:val="00420F3B"/>
    <w:rsid w:val="0042102E"/>
    <w:rsid w:val="00422A78"/>
    <w:rsid w:val="00433B7A"/>
    <w:rsid w:val="004358E1"/>
    <w:rsid w:val="00442EB0"/>
    <w:rsid w:val="00445780"/>
    <w:rsid w:val="0045616F"/>
    <w:rsid w:val="004626FD"/>
    <w:rsid w:val="004655C4"/>
    <w:rsid w:val="00474977"/>
    <w:rsid w:val="00490A68"/>
    <w:rsid w:val="00492A91"/>
    <w:rsid w:val="004A7D95"/>
    <w:rsid w:val="004B3D12"/>
    <w:rsid w:val="004C6AA4"/>
    <w:rsid w:val="004C7CA2"/>
    <w:rsid w:val="004F3C67"/>
    <w:rsid w:val="004F5160"/>
    <w:rsid w:val="005021E8"/>
    <w:rsid w:val="00526921"/>
    <w:rsid w:val="00532ABC"/>
    <w:rsid w:val="00542DF3"/>
    <w:rsid w:val="005539B6"/>
    <w:rsid w:val="00553CF4"/>
    <w:rsid w:val="00554083"/>
    <w:rsid w:val="00581E55"/>
    <w:rsid w:val="00586526"/>
    <w:rsid w:val="00587094"/>
    <w:rsid w:val="005B1510"/>
    <w:rsid w:val="005B2BB7"/>
    <w:rsid w:val="005B4A8A"/>
    <w:rsid w:val="005C20EE"/>
    <w:rsid w:val="005C296B"/>
    <w:rsid w:val="005E7058"/>
    <w:rsid w:val="005F53E7"/>
    <w:rsid w:val="00624593"/>
    <w:rsid w:val="00627A04"/>
    <w:rsid w:val="00630155"/>
    <w:rsid w:val="006368B3"/>
    <w:rsid w:val="00663FED"/>
    <w:rsid w:val="00671253"/>
    <w:rsid w:val="0069691E"/>
    <w:rsid w:val="006A20D5"/>
    <w:rsid w:val="006C1E56"/>
    <w:rsid w:val="006F06F8"/>
    <w:rsid w:val="00701DDD"/>
    <w:rsid w:val="007054BE"/>
    <w:rsid w:val="00711A54"/>
    <w:rsid w:val="00716EFF"/>
    <w:rsid w:val="00743DEF"/>
    <w:rsid w:val="00750DC2"/>
    <w:rsid w:val="007600A4"/>
    <w:rsid w:val="00775782"/>
    <w:rsid w:val="007776DE"/>
    <w:rsid w:val="00792A12"/>
    <w:rsid w:val="00795891"/>
    <w:rsid w:val="007A49FE"/>
    <w:rsid w:val="007A6194"/>
    <w:rsid w:val="007B4FFD"/>
    <w:rsid w:val="007C188A"/>
    <w:rsid w:val="007F1D73"/>
    <w:rsid w:val="00801A49"/>
    <w:rsid w:val="00833550"/>
    <w:rsid w:val="008472F1"/>
    <w:rsid w:val="00847E16"/>
    <w:rsid w:val="00861588"/>
    <w:rsid w:val="00870221"/>
    <w:rsid w:val="00877D0E"/>
    <w:rsid w:val="008A5E63"/>
    <w:rsid w:val="008B72FD"/>
    <w:rsid w:val="008C6048"/>
    <w:rsid w:val="008C60D4"/>
    <w:rsid w:val="008C6F9E"/>
    <w:rsid w:val="008E3B5A"/>
    <w:rsid w:val="009175FC"/>
    <w:rsid w:val="00941026"/>
    <w:rsid w:val="00957E26"/>
    <w:rsid w:val="00965107"/>
    <w:rsid w:val="009849D0"/>
    <w:rsid w:val="009851F7"/>
    <w:rsid w:val="00990542"/>
    <w:rsid w:val="009907F0"/>
    <w:rsid w:val="00994D74"/>
    <w:rsid w:val="009C535F"/>
    <w:rsid w:val="009D5D49"/>
    <w:rsid w:val="009D6F06"/>
    <w:rsid w:val="009F35A8"/>
    <w:rsid w:val="009F3D2C"/>
    <w:rsid w:val="00A06E38"/>
    <w:rsid w:val="00A17E68"/>
    <w:rsid w:val="00A20B79"/>
    <w:rsid w:val="00A45E60"/>
    <w:rsid w:val="00A47AFB"/>
    <w:rsid w:val="00A65F27"/>
    <w:rsid w:val="00A81828"/>
    <w:rsid w:val="00A94DD1"/>
    <w:rsid w:val="00A95280"/>
    <w:rsid w:val="00AB5171"/>
    <w:rsid w:val="00AB6D7E"/>
    <w:rsid w:val="00AC0004"/>
    <w:rsid w:val="00AC0C4F"/>
    <w:rsid w:val="00AC0F7A"/>
    <w:rsid w:val="00AD1177"/>
    <w:rsid w:val="00AE3DBE"/>
    <w:rsid w:val="00AE3E4E"/>
    <w:rsid w:val="00AE65B6"/>
    <w:rsid w:val="00B14341"/>
    <w:rsid w:val="00B1665F"/>
    <w:rsid w:val="00B333A5"/>
    <w:rsid w:val="00B600DF"/>
    <w:rsid w:val="00B70FE9"/>
    <w:rsid w:val="00B76920"/>
    <w:rsid w:val="00B92214"/>
    <w:rsid w:val="00B95DFE"/>
    <w:rsid w:val="00BB1B6C"/>
    <w:rsid w:val="00BB4AF5"/>
    <w:rsid w:val="00BB5A51"/>
    <w:rsid w:val="00BF3E5D"/>
    <w:rsid w:val="00C038F7"/>
    <w:rsid w:val="00C1206B"/>
    <w:rsid w:val="00C541A4"/>
    <w:rsid w:val="00C60362"/>
    <w:rsid w:val="00C6061C"/>
    <w:rsid w:val="00C6770F"/>
    <w:rsid w:val="00CB4380"/>
    <w:rsid w:val="00CC6872"/>
    <w:rsid w:val="00CE42BC"/>
    <w:rsid w:val="00CF68DB"/>
    <w:rsid w:val="00D07565"/>
    <w:rsid w:val="00D26536"/>
    <w:rsid w:val="00D40AE7"/>
    <w:rsid w:val="00D429BD"/>
    <w:rsid w:val="00D60C9C"/>
    <w:rsid w:val="00D907B3"/>
    <w:rsid w:val="00D94084"/>
    <w:rsid w:val="00DB2287"/>
    <w:rsid w:val="00DB4AD5"/>
    <w:rsid w:val="00DB4B0B"/>
    <w:rsid w:val="00DC2246"/>
    <w:rsid w:val="00DF2EBB"/>
    <w:rsid w:val="00E02A78"/>
    <w:rsid w:val="00E037E5"/>
    <w:rsid w:val="00E05AB7"/>
    <w:rsid w:val="00E06FC7"/>
    <w:rsid w:val="00E11DD4"/>
    <w:rsid w:val="00E136EB"/>
    <w:rsid w:val="00E55424"/>
    <w:rsid w:val="00E63773"/>
    <w:rsid w:val="00E64769"/>
    <w:rsid w:val="00E65AE8"/>
    <w:rsid w:val="00E65C2E"/>
    <w:rsid w:val="00E72C41"/>
    <w:rsid w:val="00EB32CE"/>
    <w:rsid w:val="00EC4C26"/>
    <w:rsid w:val="00EC5D65"/>
    <w:rsid w:val="00EE1D58"/>
    <w:rsid w:val="00F046E9"/>
    <w:rsid w:val="00F051C0"/>
    <w:rsid w:val="00F22ADC"/>
    <w:rsid w:val="00F25267"/>
    <w:rsid w:val="00F27FC5"/>
    <w:rsid w:val="00F35290"/>
    <w:rsid w:val="00F356F0"/>
    <w:rsid w:val="00F37CA2"/>
    <w:rsid w:val="00F537C1"/>
    <w:rsid w:val="00F5465E"/>
    <w:rsid w:val="00F67101"/>
    <w:rsid w:val="00F804EB"/>
    <w:rsid w:val="00F85064"/>
    <w:rsid w:val="00F91184"/>
    <w:rsid w:val="00F92EEC"/>
    <w:rsid w:val="00F96B5B"/>
    <w:rsid w:val="00FA3039"/>
    <w:rsid w:val="00FB12E7"/>
    <w:rsid w:val="00FB225B"/>
    <w:rsid w:val="00FD2DAC"/>
    <w:rsid w:val="00FD634F"/>
    <w:rsid w:val="00FF48C6"/>
    <w:rsid w:val="169A6A58"/>
    <w:rsid w:val="312154B7"/>
    <w:rsid w:val="3A8E3CB4"/>
    <w:rsid w:val="3ECB6C32"/>
    <w:rsid w:val="46FC7ABA"/>
    <w:rsid w:val="55215ACA"/>
    <w:rsid w:val="73473700"/>
    <w:rsid w:val="7BAA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1F7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851F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851F7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851F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851F7"/>
    <w:rPr>
      <w:rFonts w:ascii="宋体" w:eastAsia="宋体" w:hAnsi="宋体" w:cs="宋体"/>
      <w:b/>
      <w:bCs/>
      <w:kern w:val="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rsid w:val="009851F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851F7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985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851F7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985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851F7"/>
    <w:rPr>
      <w:sz w:val="18"/>
      <w:szCs w:val="18"/>
    </w:rPr>
  </w:style>
  <w:style w:type="paragraph" w:styleId="NormalWeb">
    <w:name w:val="Normal (Web)"/>
    <w:basedOn w:val="Normal"/>
    <w:uiPriority w:val="99"/>
    <w:rsid w:val="009851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9851F7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9851F7"/>
    <w:rPr>
      <w:color w:val="0000FF"/>
      <w:u w:val="single"/>
    </w:rPr>
  </w:style>
  <w:style w:type="character" w:customStyle="1" w:styleId="j-datetime">
    <w:name w:val="j-datetime"/>
    <w:basedOn w:val="DefaultParagraphFont"/>
    <w:uiPriority w:val="99"/>
    <w:rsid w:val="009851F7"/>
  </w:style>
  <w:style w:type="paragraph" w:customStyle="1" w:styleId="z-1">
    <w:name w:val="z-窗体顶端1"/>
    <w:basedOn w:val="Normal"/>
    <w:next w:val="Normal"/>
    <w:link w:val="z-Char"/>
    <w:uiPriority w:val="99"/>
    <w:semiHidden/>
    <w:rsid w:val="009851F7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DefaultParagraphFont"/>
    <w:link w:val="z-1"/>
    <w:uiPriority w:val="99"/>
    <w:semiHidden/>
    <w:locked/>
    <w:rsid w:val="009851F7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Normal"/>
    <w:next w:val="Normal"/>
    <w:link w:val="z-Char0"/>
    <w:uiPriority w:val="99"/>
    <w:semiHidden/>
    <w:rsid w:val="009851F7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DefaultParagraphFont"/>
    <w:link w:val="z-10"/>
    <w:uiPriority w:val="99"/>
    <w:semiHidden/>
    <w:locked/>
    <w:rsid w:val="009851F7"/>
    <w:rPr>
      <w:rFonts w:ascii="Arial" w:eastAsia="宋体" w:hAnsi="Arial" w:cs="Arial"/>
      <w:vanish/>
      <w:kern w:val="0"/>
      <w:sz w:val="16"/>
      <w:szCs w:val="16"/>
    </w:rPr>
  </w:style>
  <w:style w:type="character" w:styleId="PageNumber">
    <w:name w:val="page number"/>
    <w:basedOn w:val="DefaultParagraphFont"/>
    <w:uiPriority w:val="99"/>
    <w:rsid w:val="00F37C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4</Pages>
  <Words>536</Words>
  <Characters>574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葛轩</dc:creator>
  <cp:keywords/>
  <dc:description/>
  <cp:lastModifiedBy>吴琳赟</cp:lastModifiedBy>
  <cp:revision>93</cp:revision>
  <cp:lastPrinted>2023-10-07T08:08:00Z</cp:lastPrinted>
  <dcterms:created xsi:type="dcterms:W3CDTF">2021-01-29T08:39:00Z</dcterms:created>
  <dcterms:modified xsi:type="dcterms:W3CDTF">2023-10-07T08:08:00Z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25C61E58749F47429505558C439CCDA6_12</vt:lpwstr>
  </property>
</Properties>
</file>