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744" w:rsidRPr="001F0756" w:rsidRDefault="00A91744">
      <w:pPr>
        <w:pStyle w:val="1"/>
        <w:rPr>
          <w:rFonts w:ascii="黑体" w:eastAsia="黑体" w:hAnsi="黑体" w:cs="黑体"/>
          <w:sz w:val="32"/>
          <w:szCs w:val="32"/>
        </w:rPr>
      </w:pPr>
      <w:r w:rsidRPr="001F0756">
        <w:rPr>
          <w:rFonts w:ascii="黑体" w:eastAsia="黑体" w:hAnsi="黑体" w:cs="黑体" w:hint="eastAsia"/>
          <w:sz w:val="32"/>
          <w:szCs w:val="32"/>
        </w:rPr>
        <w:t>附件</w:t>
      </w:r>
      <w:r w:rsidRPr="001F0756">
        <w:rPr>
          <w:rFonts w:ascii="黑体" w:eastAsia="黑体" w:hAnsi="黑体" w:cs="黑体"/>
          <w:sz w:val="32"/>
          <w:szCs w:val="32"/>
        </w:rPr>
        <w:t>1</w:t>
      </w:r>
    </w:p>
    <w:p w:rsidR="00A91744" w:rsidRDefault="00A91744" w:rsidP="001F0756">
      <w:pPr>
        <w:pStyle w:val="1"/>
        <w:spacing w:line="70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1F0756">
        <w:rPr>
          <w:rFonts w:ascii="方正小标宋简体" w:eastAsia="方正小标宋简体" w:hAnsi="Calibri" w:cs="方正小标宋简体"/>
          <w:sz w:val="44"/>
          <w:szCs w:val="44"/>
        </w:rPr>
        <w:t>2023</w:t>
      </w:r>
      <w:r w:rsidRPr="001F0756">
        <w:rPr>
          <w:rFonts w:ascii="方正小标宋简体" w:eastAsia="方正小标宋简体" w:hAnsi="Calibri" w:cs="方正小标宋简体" w:hint="eastAsia"/>
          <w:sz w:val="44"/>
          <w:szCs w:val="44"/>
        </w:rPr>
        <w:t>年常州市校园足球示范校</w:t>
      </w:r>
    </w:p>
    <w:p w:rsidR="00A91744" w:rsidRPr="001F0756" w:rsidRDefault="00A91744" w:rsidP="001F0756">
      <w:pPr>
        <w:pStyle w:val="1"/>
        <w:spacing w:line="70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1F0756">
        <w:rPr>
          <w:rFonts w:ascii="方正小标宋简体" w:eastAsia="方正小标宋简体" w:hAnsi="Calibri" w:cs="方正小标宋简体" w:hint="eastAsia"/>
          <w:sz w:val="44"/>
          <w:szCs w:val="44"/>
        </w:rPr>
        <w:t>年度督查评估结果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hAnsi="黑体" w:cs="Times New Roman"/>
          <w:sz w:val="32"/>
          <w:szCs w:val="32"/>
        </w:rPr>
      </w:pPr>
    </w:p>
    <w:p w:rsidR="00A91744" w:rsidRPr="001F0756" w:rsidRDefault="00A91744" w:rsidP="001F0756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1F0756">
        <w:rPr>
          <w:rFonts w:ascii="黑体" w:eastAsia="黑体" w:hAnsi="黑体" w:cs="黑体" w:hint="eastAsia"/>
          <w:sz w:val="32"/>
          <w:szCs w:val="32"/>
        </w:rPr>
        <w:t>一等奖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溧阳市溧城中心小学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常州市北郊高级中学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常州市北郊初级中学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常州市东青实验学校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常州市实验初级中学天宁分校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常州市雕庄中心小学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常州市田家炳高级中学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常州市田家炳初级中学</w:t>
      </w:r>
    </w:p>
    <w:p w:rsidR="00A91744" w:rsidRDefault="00A91744" w:rsidP="001F0756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</w:p>
    <w:p w:rsidR="00A91744" w:rsidRPr="001F0756" w:rsidRDefault="00A91744" w:rsidP="001F0756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1F0756">
        <w:rPr>
          <w:rFonts w:ascii="黑体" w:eastAsia="黑体" w:hAnsi="黑体" w:cs="黑体" w:hint="eastAsia"/>
          <w:sz w:val="32"/>
          <w:szCs w:val="32"/>
        </w:rPr>
        <w:t>二等奖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常州市武进区洛阳初级中学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常州市怀德苑小学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常州市武进区礼河实验学校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常州市武进区横林实验小学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常州市礼嘉中心小学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常州市华润小学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常州市荆川小学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常州市龙城小学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常州市武进区夏溪小学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常州市白云小学</w:t>
      </w:r>
      <w:bookmarkStart w:id="0" w:name="_GoBack"/>
      <w:bookmarkEnd w:id="0"/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常州市新北区河海实验小学</w:t>
      </w:r>
    </w:p>
    <w:p w:rsidR="00A91744" w:rsidRDefault="00A91744" w:rsidP="001F0756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</w:p>
    <w:p w:rsidR="00A91744" w:rsidRPr="001F0756" w:rsidRDefault="00A91744" w:rsidP="001F0756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1F0756">
        <w:rPr>
          <w:rFonts w:ascii="黑体" w:eastAsia="黑体" w:hAnsi="黑体" w:cs="黑体" w:hint="eastAsia"/>
          <w:sz w:val="32"/>
          <w:szCs w:val="32"/>
        </w:rPr>
        <w:t>三等奖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常州市武进区湟里高级中学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常州市武进区东安实验学校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江苏省横林高级中学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常州市新北区圩塘中心小学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常州市武进区刘海粟小学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常州市第二实验小学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常州市实验小学教育集团平冈校区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常州市钟楼实验中学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溧阳市文化小学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常州市武进区卢家巷实验学校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常州市武进区淹城初级中学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常州市武进区横山桥中心小学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常州市新北区香槟湖小学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常州市武进区湖塘实验中学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常州市武进区戴溪小学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常州市三河口小学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常州市金坛区第二中学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常州市朝阳新村第二小学</w:t>
      </w:r>
    </w:p>
    <w:p w:rsidR="00A91744" w:rsidRPr="001F0756" w:rsidRDefault="00A91744" w:rsidP="001F0756">
      <w:pPr>
        <w:spacing w:line="55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常州市武进区湖塘桥初级中学</w:t>
      </w:r>
    </w:p>
    <w:p w:rsidR="00A91744" w:rsidRDefault="00A91744" w:rsidP="001F0756">
      <w:pPr>
        <w:pStyle w:val="1"/>
        <w:spacing w:line="70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1F0756">
        <w:rPr>
          <w:rFonts w:ascii="方正小标宋简体" w:eastAsia="方正小标宋简体" w:hAnsi="Calibri" w:cs="方正小标宋简体"/>
          <w:sz w:val="44"/>
          <w:szCs w:val="44"/>
        </w:rPr>
        <w:t>2023</w:t>
      </w:r>
      <w:r w:rsidRPr="001F0756">
        <w:rPr>
          <w:rFonts w:ascii="方正小标宋简体" w:eastAsia="方正小标宋简体" w:hAnsi="Calibri" w:cs="方正小标宋简体" w:hint="eastAsia"/>
          <w:sz w:val="44"/>
          <w:szCs w:val="44"/>
        </w:rPr>
        <w:t>年常州市校园足球试点校</w:t>
      </w:r>
    </w:p>
    <w:p w:rsidR="00A91744" w:rsidRPr="001F0756" w:rsidRDefault="00A91744" w:rsidP="001F0756">
      <w:pPr>
        <w:pStyle w:val="1"/>
        <w:spacing w:line="70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1F0756">
        <w:rPr>
          <w:rFonts w:ascii="方正小标宋简体" w:eastAsia="方正小标宋简体" w:hAnsi="Calibri" w:cs="方正小标宋简体" w:hint="eastAsia"/>
          <w:sz w:val="44"/>
          <w:szCs w:val="44"/>
        </w:rPr>
        <w:t>年度督查评估结果</w:t>
      </w:r>
    </w:p>
    <w:p w:rsidR="00A91744" w:rsidRDefault="00A91744">
      <w:pPr>
        <w:spacing w:line="590" w:lineRule="exact"/>
        <w:jc w:val="center"/>
        <w:rPr>
          <w:rFonts w:ascii="黑体" w:eastAsia="黑体" w:hAnsi="黑体" w:cs="Times New Roman"/>
          <w:sz w:val="30"/>
          <w:szCs w:val="30"/>
        </w:rPr>
      </w:pPr>
    </w:p>
    <w:p w:rsidR="00A91744" w:rsidRPr="001F0756" w:rsidRDefault="00A91744" w:rsidP="001F0756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1F0756">
        <w:rPr>
          <w:rFonts w:ascii="黑体" w:eastAsia="黑体" w:hAnsi="黑体" w:cs="黑体" w:hint="eastAsia"/>
          <w:sz w:val="32"/>
          <w:szCs w:val="32"/>
        </w:rPr>
        <w:t>一等奖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常州市武进区湖塘桥第二实验小学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常州市武进区横林初级中学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常州市钟楼实验小学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常州市钟楼区昕弘实验学校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江苏省常州高级中学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常州市花园小学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常州市武进区遥观中心小学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常州市武进区横山桥初级中学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常州市新北区安家中心小学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常州市武进区横山桥高级中学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常州市外国语学校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常州市武进清英外国语学校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江苏省溧阳中学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常州市武进区夏溪初级中学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常州市教科院附属初级中学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常州市武进区遥观初级中学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常州市东方小学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</w:p>
    <w:p w:rsidR="00A91744" w:rsidRPr="001F0756" w:rsidRDefault="00A91744" w:rsidP="001F0756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1F0756">
        <w:rPr>
          <w:rFonts w:ascii="黑体" w:eastAsia="黑体" w:hAnsi="黑体" w:cs="黑体" w:hint="eastAsia"/>
          <w:sz w:val="32"/>
          <w:szCs w:val="32"/>
        </w:rPr>
        <w:t>二等奖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常州市花园中学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常州市武进区礼嘉中学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常州市勤业中学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常州市新北区魏村中学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常州市市北实验初级中学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常州市龙锦小学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常州市清潭中学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常州市武进区宋剑湖小学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常州市明德实验中学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常州市武进区厚余小学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常州市武进区星河实验小学分校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常州经开区实验小学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常州市武进区实验小学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常州市谭市小学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溧阳市戴埠高级中学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常州市金坛区五叶小学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常州市三河口高级中学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溧阳市竹箦中心小学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常州市武进区崔桥小学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常州市武进区实验小学分校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常州市第一中学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常州市青龙实验小学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常州市武进区前黄初级中学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溧阳市溧城镇东升小学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</w:p>
    <w:p w:rsidR="00A91744" w:rsidRPr="001F0756" w:rsidRDefault="00A91744" w:rsidP="001F0756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1F0756">
        <w:rPr>
          <w:rFonts w:ascii="黑体" w:eastAsia="黑体" w:hAnsi="黑体" w:cs="黑体" w:hint="eastAsia"/>
          <w:sz w:val="32"/>
          <w:szCs w:val="32"/>
        </w:rPr>
        <w:t>三等奖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常州市丽华中学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常州市新北区薛家实验小学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常州市金坛区华罗庚实验学校新城分校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常州市金坛区朱林中心小学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常州市金坛第四中学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常州市第二十四中学天宁分校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常州市武进区坂上小学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常州市兰陵中学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常州市金坛区西旸小学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常州市新北区春江中心小学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溧阳市实验小学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常州市金坛区河滨小学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常州市虹景小学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常州市焦溪小学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常州市解放路小学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常州市武进区前黄中心小学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溧阳市燕山中学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常州市戚墅堰实验中学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常州市香梅小学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常州市红梅实验小学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常州市清凉小学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常州市郑陆实验学校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常州市实验初级中学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常州市戚墅堰高级中学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常州市正衡中学天宁分校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常州市新北区三井实验小学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常州市新北区新桥初级中学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常州市新桥高级中学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常州市新北区飞龙中学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常州市金坛区直溪初级中学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常州市新北区魏村中心小学</w:t>
      </w:r>
    </w:p>
    <w:p w:rsidR="00A91744" w:rsidRPr="001F0756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 w:rsidRPr="001F0756">
        <w:rPr>
          <w:rFonts w:ascii="仿宋_GB2312" w:eastAsia="仿宋_GB2312" w:cs="仿宋_GB2312" w:hint="eastAsia"/>
          <w:sz w:val="32"/>
          <w:szCs w:val="32"/>
        </w:rPr>
        <w:t>常州市新北区飞龙实验小学</w:t>
      </w:r>
    </w:p>
    <w:p w:rsidR="00A91744" w:rsidRDefault="00A91744">
      <w:pPr>
        <w:spacing w:line="59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Default="00A91744">
      <w:pPr>
        <w:spacing w:line="59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Default="00A91744">
      <w:pPr>
        <w:spacing w:line="59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Default="00A91744">
      <w:pPr>
        <w:spacing w:line="59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Default="00A91744">
      <w:pPr>
        <w:spacing w:line="59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Default="00A91744">
      <w:pPr>
        <w:spacing w:line="59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Default="00A91744">
      <w:pPr>
        <w:spacing w:line="59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Default="00A91744">
      <w:pPr>
        <w:spacing w:line="59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Default="00A91744">
      <w:pPr>
        <w:spacing w:line="59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Default="00A91744">
      <w:pPr>
        <w:spacing w:line="59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Default="00A91744" w:rsidP="001F0756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A91744" w:rsidRPr="001F0756" w:rsidRDefault="00A91744" w:rsidP="001F0756">
      <w:pPr>
        <w:pStyle w:val="1"/>
        <w:spacing w:line="70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1F0756">
        <w:rPr>
          <w:rFonts w:ascii="方正小标宋简体" w:eastAsia="方正小标宋简体" w:hAnsi="Calibri" w:cs="方正小标宋简体"/>
          <w:sz w:val="44"/>
          <w:szCs w:val="44"/>
        </w:rPr>
        <w:t>2023</w:t>
      </w:r>
      <w:r w:rsidRPr="001F0756">
        <w:rPr>
          <w:rFonts w:ascii="方正小标宋简体" w:eastAsia="方正小标宋简体" w:hAnsi="Calibri" w:cs="方正小标宋简体" w:hint="eastAsia"/>
          <w:sz w:val="44"/>
          <w:szCs w:val="44"/>
        </w:rPr>
        <w:t>年常州市体育传统特色学校名单</w:t>
      </w:r>
    </w:p>
    <w:p w:rsidR="00A91744" w:rsidRDefault="00A91744" w:rsidP="001F0756">
      <w:pPr>
        <w:spacing w:line="560" w:lineRule="exact"/>
        <w:jc w:val="center"/>
        <w:rPr>
          <w:rFonts w:ascii="方正小标宋简体" w:eastAsia="方正小标宋简体" w:cs="Times New Roman"/>
          <w:sz w:val="32"/>
          <w:szCs w:val="32"/>
        </w:rPr>
      </w:pPr>
    </w:p>
    <w:p w:rsidR="00A91744" w:rsidRPr="001F0756" w:rsidRDefault="00A91744" w:rsidP="001F0756">
      <w:pPr>
        <w:spacing w:line="560" w:lineRule="exact"/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  <w:r w:rsidRPr="001F0756">
        <w:rPr>
          <w:rFonts w:ascii="黑体" w:eastAsia="黑体" w:hAnsi="黑体" w:cs="黑体" w:hint="eastAsia"/>
          <w:sz w:val="32"/>
          <w:szCs w:val="32"/>
        </w:rPr>
        <w:t>综合类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常州市戚墅堰东方小学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常州市武进区崔桥小学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常州市武进区横山桥中心小学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常州市华润小学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江苏省前黄高级中学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常州市教科院附属初级中学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常州市戚墅堰高级中学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 w:hint="eastAsia"/>
          <w:sz w:val="32"/>
          <w:szCs w:val="32"/>
        </w:rPr>
        <w:t>常州市紫云小学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Pr="001F0756" w:rsidRDefault="00A91744" w:rsidP="001F0756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1F0756">
        <w:rPr>
          <w:rFonts w:ascii="黑体" w:eastAsia="黑体" w:hAnsi="黑体" w:cs="黑体" w:hint="eastAsia"/>
          <w:sz w:val="32"/>
          <w:szCs w:val="32"/>
        </w:rPr>
        <w:t>足球类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常州市武进区洛阳初级中学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常州市武进区横林实验小学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常州市礼嘉中心小学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常州市荆川小学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28"/>
          <w:szCs w:val="28"/>
        </w:rPr>
      </w:pPr>
    </w:p>
    <w:p w:rsidR="00A91744" w:rsidRPr="001F0756" w:rsidRDefault="00A91744" w:rsidP="001F0756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1F0756">
        <w:rPr>
          <w:rFonts w:ascii="黑体" w:eastAsia="黑体" w:hAnsi="黑体" w:cs="黑体" w:hint="eastAsia"/>
          <w:sz w:val="32"/>
          <w:szCs w:val="32"/>
        </w:rPr>
        <w:t>田径类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常州市武进区湖塘桥实验小学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常州市武进区礼嘉高级中学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江苏省横林高级中学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常州市局前街小学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常州市新北区奔牛初级中学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常州市新北区龙虎塘实验小学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常州外国语学校</w:t>
      </w:r>
    </w:p>
    <w:p w:rsidR="00A91744" w:rsidRDefault="00A91744" w:rsidP="001F0756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常州市武进区实验小学分校</w:t>
      </w:r>
    </w:p>
    <w:p w:rsidR="00A91744" w:rsidRDefault="00A91744" w:rsidP="001F0756">
      <w:pPr>
        <w:spacing w:line="590" w:lineRule="exact"/>
        <w:rPr>
          <w:rFonts w:ascii="仿宋_GB2312" w:eastAsia="仿宋_GB2312" w:cs="Times New Roman"/>
          <w:sz w:val="28"/>
          <w:szCs w:val="28"/>
        </w:rPr>
      </w:pPr>
    </w:p>
    <w:p w:rsidR="00A91744" w:rsidRPr="001F0756" w:rsidRDefault="00A91744">
      <w:pPr>
        <w:spacing w:line="590" w:lineRule="exact"/>
        <w:jc w:val="center"/>
        <w:rPr>
          <w:rFonts w:ascii="仿宋_GB2312" w:eastAsia="仿宋_GB2312" w:cs="Times New Roman"/>
          <w:sz w:val="28"/>
          <w:szCs w:val="28"/>
        </w:rPr>
      </w:pPr>
    </w:p>
    <w:sectPr w:rsidR="00A91744" w:rsidRPr="001F0756" w:rsidSect="00F20D87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1744" w:rsidRDefault="00A91744" w:rsidP="00F81EF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A91744" w:rsidRDefault="00A91744" w:rsidP="00F81EF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744" w:rsidRPr="00F20D87" w:rsidRDefault="00A91744" w:rsidP="004B66B4">
    <w:pPr>
      <w:pStyle w:val="Footer"/>
      <w:framePr w:wrap="auto" w:vAnchor="text" w:hAnchor="margin" w:xAlign="outside" w:y="1"/>
      <w:rPr>
        <w:rStyle w:val="PageNumber"/>
        <w:sz w:val="28"/>
        <w:szCs w:val="28"/>
      </w:rPr>
    </w:pPr>
    <w:r w:rsidRPr="00F20D87">
      <w:rPr>
        <w:rStyle w:val="PageNumber"/>
        <w:sz w:val="28"/>
        <w:szCs w:val="28"/>
      </w:rPr>
      <w:fldChar w:fldCharType="begin"/>
    </w:r>
    <w:r w:rsidRPr="00F20D87">
      <w:rPr>
        <w:rStyle w:val="PageNumber"/>
        <w:sz w:val="28"/>
        <w:szCs w:val="28"/>
      </w:rPr>
      <w:instrText xml:space="preserve">PAGE  </w:instrText>
    </w:r>
    <w:r w:rsidRPr="00F20D87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- 10 -</w:t>
    </w:r>
    <w:r w:rsidRPr="00F20D87">
      <w:rPr>
        <w:rStyle w:val="PageNumber"/>
        <w:sz w:val="28"/>
        <w:szCs w:val="28"/>
      </w:rPr>
      <w:fldChar w:fldCharType="end"/>
    </w:r>
  </w:p>
  <w:p w:rsidR="00A91744" w:rsidRDefault="00A91744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1744" w:rsidRDefault="00A91744" w:rsidP="00F81EF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A91744" w:rsidRDefault="00A91744" w:rsidP="00F81EF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mQ4ZmYxYjgyY2Q3ODc2MGNjMGM5ZDhlOWZmYjkwMmIifQ=="/>
  </w:docVars>
  <w:rsids>
    <w:rsidRoot w:val="008905CF"/>
    <w:rsid w:val="000041B8"/>
    <w:rsid w:val="00032D1A"/>
    <w:rsid w:val="00057B0C"/>
    <w:rsid w:val="0007152D"/>
    <w:rsid w:val="000C42F8"/>
    <w:rsid w:val="000E040A"/>
    <w:rsid w:val="000E0BB9"/>
    <w:rsid w:val="00114C43"/>
    <w:rsid w:val="001C27DE"/>
    <w:rsid w:val="001F0756"/>
    <w:rsid w:val="00212B90"/>
    <w:rsid w:val="002569C9"/>
    <w:rsid w:val="00263F97"/>
    <w:rsid w:val="0027528A"/>
    <w:rsid w:val="002E5BCD"/>
    <w:rsid w:val="002F36A6"/>
    <w:rsid w:val="00346BD9"/>
    <w:rsid w:val="0036030F"/>
    <w:rsid w:val="00361D83"/>
    <w:rsid w:val="00383216"/>
    <w:rsid w:val="003B1973"/>
    <w:rsid w:val="003E056B"/>
    <w:rsid w:val="00493CF0"/>
    <w:rsid w:val="004B66B4"/>
    <w:rsid w:val="004C1753"/>
    <w:rsid w:val="004C4CE0"/>
    <w:rsid w:val="0053583B"/>
    <w:rsid w:val="00682CB8"/>
    <w:rsid w:val="006C18C1"/>
    <w:rsid w:val="006C1A37"/>
    <w:rsid w:val="006E38A1"/>
    <w:rsid w:val="00700A10"/>
    <w:rsid w:val="00766EFE"/>
    <w:rsid w:val="007900FA"/>
    <w:rsid w:val="007A4E19"/>
    <w:rsid w:val="008403B9"/>
    <w:rsid w:val="008479A9"/>
    <w:rsid w:val="008715D9"/>
    <w:rsid w:val="008905CF"/>
    <w:rsid w:val="00895676"/>
    <w:rsid w:val="008A7E58"/>
    <w:rsid w:val="00911EE2"/>
    <w:rsid w:val="009923FD"/>
    <w:rsid w:val="009A7CA8"/>
    <w:rsid w:val="00A72C78"/>
    <w:rsid w:val="00A91744"/>
    <w:rsid w:val="00B0517F"/>
    <w:rsid w:val="00B12E7C"/>
    <w:rsid w:val="00B2390C"/>
    <w:rsid w:val="00B73386"/>
    <w:rsid w:val="00B83781"/>
    <w:rsid w:val="00BE7F8D"/>
    <w:rsid w:val="00C336FE"/>
    <w:rsid w:val="00C36FD7"/>
    <w:rsid w:val="00C80C1F"/>
    <w:rsid w:val="00CB1EC5"/>
    <w:rsid w:val="00CE6B57"/>
    <w:rsid w:val="00E03559"/>
    <w:rsid w:val="00EC0D4A"/>
    <w:rsid w:val="00EC2D9A"/>
    <w:rsid w:val="00ED2192"/>
    <w:rsid w:val="00EE180C"/>
    <w:rsid w:val="00EF2EE9"/>
    <w:rsid w:val="00F10C5A"/>
    <w:rsid w:val="00F20D87"/>
    <w:rsid w:val="00F81EF5"/>
    <w:rsid w:val="0B106EC1"/>
    <w:rsid w:val="0C791635"/>
    <w:rsid w:val="0CF44397"/>
    <w:rsid w:val="13723DB8"/>
    <w:rsid w:val="1A020B2A"/>
    <w:rsid w:val="1B5D578D"/>
    <w:rsid w:val="1E933BB9"/>
    <w:rsid w:val="2EA555C2"/>
    <w:rsid w:val="33993D95"/>
    <w:rsid w:val="3E6B59E0"/>
    <w:rsid w:val="43475BCF"/>
    <w:rsid w:val="4F18101A"/>
    <w:rsid w:val="58953117"/>
    <w:rsid w:val="605B6F3A"/>
    <w:rsid w:val="62137FB8"/>
    <w:rsid w:val="6A616DE2"/>
    <w:rsid w:val="74952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EF5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81EF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81EF5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F81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81EF5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F81EF5"/>
  </w:style>
  <w:style w:type="paragraph" w:customStyle="1" w:styleId="1">
    <w:name w:val="正文1"/>
    <w:uiPriority w:val="99"/>
    <w:rsid w:val="00F81EF5"/>
    <w:pPr>
      <w:jc w:val="both"/>
    </w:pPr>
    <w:rPr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F20D8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939"/>
    <w:rPr>
      <w:rFonts w:ascii="Calibri" w:hAnsi="Calibri" w:cs="Calibri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8</Pages>
  <Words>237</Words>
  <Characters>1352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假行僧</dc:creator>
  <cp:keywords/>
  <dc:description/>
  <cp:lastModifiedBy>吴琳赟</cp:lastModifiedBy>
  <cp:revision>15</cp:revision>
  <cp:lastPrinted>2023-11-28T08:58:00Z</cp:lastPrinted>
  <dcterms:created xsi:type="dcterms:W3CDTF">2021-12-27T03:10:00Z</dcterms:created>
  <dcterms:modified xsi:type="dcterms:W3CDTF">2023-11-28T08:58:00Z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D90F9F0F67764609ABF0497AA92DF9B0</vt:lpwstr>
  </property>
</Properties>
</file>