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F09" w:rsidRDefault="00E75F09">
      <w:pPr>
        <w:rPr>
          <w:rFonts w:ascii="黑体" w:eastAsia="黑体" w:hAnsi="黑体" w:cs="Times New Roman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E75F09" w:rsidRPr="00825C6E" w:rsidRDefault="00E75F09" w:rsidP="00825C6E">
      <w:pPr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 w:rsidRPr="00825C6E">
        <w:rPr>
          <w:rFonts w:ascii="方正小标宋简体" w:eastAsia="方正小标宋简体" w:hAnsi="方正小标宋_GBK" w:cs="方正小标宋简体"/>
          <w:sz w:val="44"/>
          <w:szCs w:val="44"/>
        </w:rPr>
        <w:t>2023</w:t>
      </w:r>
      <w:r w:rsidRPr="00825C6E">
        <w:rPr>
          <w:rFonts w:ascii="方正小标宋简体" w:eastAsia="方正小标宋简体" w:hAnsi="方正小标宋_GBK" w:cs="方正小标宋简体" w:hint="eastAsia"/>
          <w:sz w:val="44"/>
          <w:szCs w:val="44"/>
        </w:rPr>
        <w:t>年常州市“幼小科学衔接”优质校名单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</w:p>
    <w:p w:rsidR="00E75F09" w:rsidRDefault="00E75F09" w:rsidP="00BD5A03">
      <w:pPr>
        <w:spacing w:line="560" w:lineRule="exact"/>
        <w:ind w:firstLineChars="200" w:firstLine="3168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幼儿园（</w:t>
      </w:r>
      <w:r>
        <w:rPr>
          <w:rFonts w:ascii="黑体" w:eastAsia="黑体" w:hAnsi="黑体" w:cs="黑体"/>
          <w:sz w:val="32"/>
          <w:szCs w:val="32"/>
        </w:rPr>
        <w:t>15</w:t>
      </w:r>
      <w:r>
        <w:rPr>
          <w:rFonts w:ascii="黑体" w:eastAsia="黑体" w:hAnsi="黑体" w:cs="黑体" w:hint="eastAsia"/>
          <w:sz w:val="32"/>
          <w:szCs w:val="32"/>
        </w:rPr>
        <w:t>所）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溧阳市昆仑实验幼儿园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溧阳市溧城中心幼儿园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溧阳市西平幼儿园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常州市金坛经开区实验幼儿园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常州市金坛华城实验幼儿园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常州市武进区刘海粟幼儿园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常州市武进区礼河幼儿园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常州市武进区礼嘉中心幼儿园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常州市新北区龙虎塘街道中心幼儿园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常州市新北区薛家中心幼儿园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常州市天宁区红梅中心幼儿园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常州市天宁区华润幼儿园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常州市钟楼区康佳幼儿园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常州市鸣珂巷幼儿园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常州市武进区横林中心幼儿园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</w:p>
    <w:p w:rsidR="00E75F09" w:rsidRDefault="00E75F09" w:rsidP="00BD5A03">
      <w:pPr>
        <w:spacing w:line="560" w:lineRule="exact"/>
        <w:ind w:firstLineChars="200" w:firstLine="3168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小学（</w:t>
      </w:r>
      <w:r>
        <w:rPr>
          <w:rFonts w:ascii="黑体" w:eastAsia="黑体" w:hAnsi="黑体" w:cs="黑体"/>
          <w:sz w:val="32"/>
          <w:szCs w:val="32"/>
        </w:rPr>
        <w:t>15</w:t>
      </w:r>
      <w:r>
        <w:rPr>
          <w:rFonts w:ascii="黑体" w:eastAsia="黑体" w:hAnsi="黑体" w:cs="黑体" w:hint="eastAsia"/>
          <w:sz w:val="32"/>
          <w:szCs w:val="32"/>
        </w:rPr>
        <w:t>所）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溧阳市昆仑小学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溧阳市实验小学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溧阳市燕湖小学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常州市金坛区社头小学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常州市金坛区华罗庚实验学校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常州市武进区采菱小学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常州市武进区湖塘桥第三实验小学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常州市武进区礼河实验学校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常州市新北区薛家实验小学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常州市新北区河海实验学校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常州市华润小学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常州市第二实验小学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常州市实验小学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常州市钟楼实验小学</w:t>
      </w:r>
    </w:p>
    <w:p w:rsidR="00E75F09" w:rsidRDefault="00E75F09" w:rsidP="00BD5A03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常州市武进区横山桥中心小学</w:t>
      </w:r>
    </w:p>
    <w:p w:rsidR="00E75F09" w:rsidRDefault="00E75F09" w:rsidP="00497DC6">
      <w:pPr>
        <w:spacing w:line="56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</w:p>
    <w:bookmarkEnd w:id="0"/>
    <w:p w:rsidR="00E75F09" w:rsidRDefault="00E75F09">
      <w:pPr>
        <w:rPr>
          <w:rFonts w:cs="Times New Roman"/>
        </w:rPr>
      </w:pPr>
    </w:p>
    <w:sectPr w:rsidR="00E75F09" w:rsidSect="00BD5A03">
      <w:footerReference w:type="default" r:id="rId6"/>
      <w:pgSz w:w="11906" w:h="16838"/>
      <w:pgMar w:top="1701" w:right="1531" w:bottom="153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F09" w:rsidRDefault="00E75F09" w:rsidP="00825C6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75F09" w:rsidRDefault="00E75F09" w:rsidP="00825C6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F09" w:rsidRPr="00BD5A03" w:rsidRDefault="00E75F09" w:rsidP="004D7D80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BD5A03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BD5A03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BD5A03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- 4 -</w:t>
    </w:r>
    <w:r w:rsidRPr="00BD5A03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E75F09" w:rsidRDefault="00E75F09" w:rsidP="00BD5A03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F09" w:rsidRDefault="00E75F09" w:rsidP="00825C6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75F09" w:rsidRDefault="00E75F09" w:rsidP="00825C6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FAFB230"/>
    <w:rsid w:val="BEF79EC6"/>
    <w:rsid w:val="EF9FDC26"/>
    <w:rsid w:val="F6DD52D8"/>
    <w:rsid w:val="F7771ABB"/>
    <w:rsid w:val="00497DC6"/>
    <w:rsid w:val="004D7D80"/>
    <w:rsid w:val="006D6C53"/>
    <w:rsid w:val="00825C6E"/>
    <w:rsid w:val="009D7A47"/>
    <w:rsid w:val="00BC17B3"/>
    <w:rsid w:val="00BD5A03"/>
    <w:rsid w:val="00E75F09"/>
    <w:rsid w:val="00ED69EE"/>
    <w:rsid w:val="1B3FA756"/>
    <w:rsid w:val="4FFF0607"/>
    <w:rsid w:val="7D15B873"/>
    <w:rsid w:val="7DFFEE6E"/>
    <w:rsid w:val="7FAFB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9E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5C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5C6E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825C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5C6E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BD5A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59</Words>
  <Characters>342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kylin</dc:creator>
  <cp:keywords/>
  <dc:description/>
  <cp:lastModifiedBy>吴琳赟</cp:lastModifiedBy>
  <cp:revision>3</cp:revision>
  <dcterms:created xsi:type="dcterms:W3CDTF">2022-12-07T06:46:00Z</dcterms:created>
  <dcterms:modified xsi:type="dcterms:W3CDTF">2023-12-18T06:43:00Z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1EBA494293851BD4DD216865AA3B5351</vt:lpwstr>
  </property>
</Properties>
</file>