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188" w:rsidRDefault="00F67188" w:rsidP="00266A90">
      <w:pPr>
        <w:spacing w:line="44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F67188" w:rsidRPr="00266A90" w:rsidRDefault="00F67188" w:rsidP="00266A90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 w:rsidRPr="00266A90">
        <w:rPr>
          <w:rFonts w:ascii="方正小标宋简体" w:eastAsia="方正小标宋简体" w:hAnsi="方正小标宋简体" w:cs="方正小标宋简体"/>
          <w:sz w:val="44"/>
          <w:szCs w:val="44"/>
        </w:rPr>
        <w:t>2023</w:t>
      </w:r>
      <w:r w:rsidRPr="00266A90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年常州市基础教育集团化办学基本信息汇总表</w:t>
      </w:r>
    </w:p>
    <w:tbl>
      <w:tblPr>
        <w:tblW w:w="13335" w:type="dxa"/>
        <w:tblInd w:w="-106" w:type="dxa"/>
        <w:tblLook w:val="00A0"/>
      </w:tblPr>
      <w:tblGrid>
        <w:gridCol w:w="6"/>
        <w:gridCol w:w="829"/>
        <w:gridCol w:w="4139"/>
        <w:gridCol w:w="5712"/>
        <w:gridCol w:w="1440"/>
        <w:gridCol w:w="1209"/>
      </w:tblGrid>
      <w:tr w:rsidR="00F67188" w:rsidRPr="00971C56">
        <w:trPr>
          <w:cantSplit/>
          <w:trHeight w:val="397"/>
          <w:tblHeader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核心校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成员校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运行方式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区域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溧阳市实验幼儿园吾悦园区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溧阳市实验幼儿园清泓路园区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溧阳市阳光幼儿园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溧阳市溧城中心小学幼儿园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溧阳市新昌小学幼儿园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溧阳市南京师范大学溧阳实验幼儿园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溧阳市科尔幼儿园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溧阳市眠杨树幼儿园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溧阳市燕山幼儿园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溧阳市昆仑实验幼儿园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溧阳市后六小学幼儿园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溧阳市杨庄幼儿园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溧阳市清安幼儿园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溧阳市贝桥学校（幼儿园部）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溧阳市意达幼儿园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溧阳市江南幼儿园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溧阳市安琪儿清溪幼儿园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溧阳市书院巷幼儿园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溧阳市平陵幼儿园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溧阳市奥体幼儿园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溧阳市上黄中心幼儿园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溧阳市西平幼儿园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溧阳市濑江幼儿园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溧阳市湾里新村幼儿园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溧阳市天目艺术幼儿园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溧阳市东升实验幼儿园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溧阳市埭头中心幼儿园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溧阳市昆仑彩虹幼儿园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溧阳市宏才幼儿园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溧阳市蒋店新城幼儿园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溧阳市幸福城幼儿园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溧阳市京师幼学幼儿园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溧阳市新区实验幼儿园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溧阳市燕河湾幼儿园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溧阳市罗湾路实验幼儿园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溧阳市余桥小学幼儿园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溧阳市夏林幼儿园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溧阳市龙泉幼儿园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溧阳市嘉丰幼儿园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溧阳市文化幼儿园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溧阳市文化幼儿园锦绣园区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溧阳市丁园幼儿园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溧阳市纬拉幼儿园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溧阳市红黄蓝幼儿园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溧阳市南门幼儿园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溧阳市燕山东苑幼儿园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溧阳市竹箦中心幼儿园陆笪园区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溧阳市天目湖中心幼儿园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溧阳市永平幼儿园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溧阳市茶亭幼儿园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溧阳市中央花园幼儿园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溧阳市锦绣幼儿园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溧阳市益成幼儿园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溧阳市南渡中心幼儿园旧县园区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溧阳市南渡中心幼儿园强埠园区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溧阳市大溪小学幼儿园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溧阳市戴埠第二幼儿园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溧阳市美景幼儿园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溧阳市天目国际村幼儿园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溧阳市别桥中心幼儿园绸缪园区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溧阳市古渎小学幼儿园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溧阳市上兴牌楼幼儿园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溧阳市永和小学幼儿园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溧阳市河口小学幼儿园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溧阳市河心小学幼儿园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溧阳市殷桥小学幼儿园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溧阳市昆仑小学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溧阳市平陵小学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溧阳市东升小学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溧阳市马垫小学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溧阳市河口小学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溧阳市杨庄小学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溧阳市贝桥学校（小学部）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溧阳市燕湖小学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溧阳市外国语小学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溧阳市外国语小学泓口校区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溧阳市外国语小学梅园校区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溧阳市清安小学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南京师范大学溧阳实验小学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溧阳市第二实验小学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溧阳市绸缪小学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溧阳市古渎小学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溧阳市后六小学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溧阳市余桥小学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溧阳市文化小学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溧阳市少体校（小学部）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溧阳市永平小学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溧阳市天目湖中心小学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溧阳市新昌小学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溧阳市溧城中心小学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溧阳市中关村实验小学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溧阳市埭头中心小学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溧阳市上黄中心小学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溧阳市殷桥小学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溧阳市西平小学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溧阳市强埠小学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溧阳市旧县小学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溧阳市大溪小学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溧阳市绸缪小学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溧阳市古渎小学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溧阳市余桥小学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溧阳市强埠小学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溧阳市旧县小学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溧阳市大溪小学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溧阳市河口小学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溧阳市河心小学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溧阳市殷桥小学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溧阳市实验初级中学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溧阳市第五中学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溧阳市前马初级中学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溧阳市永平初级中学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南京师范大学溧阳高新区实验初级中学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溧阳市光华初级中学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溧阳市后六初级中学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溧阳市别桥初级中学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溧阳市后周初级中学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溧阳市周城初级中学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溧阳市少体校（初中部）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溧阳市贝桥学校（初中部）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溧阳市燕山中学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溧阳市燕湖初级中学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溧阳市新昌初级中学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溧阳市旧县初级中学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溧阳市横涧初级中学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溧阳市平桥初级中学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溧阳市第六中学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溧阳市上兴初级中学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溧阳市上沛初级中学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溧阳市汤桥初级中学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溧阳市社渚初级中学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溧阳市溧城初级中学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溧阳市上黄初级中学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溧阳市泓口初级中学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溧阳市竹箦中学（初中部）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江苏省溧阳中学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溧阳市第六中学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溧阳市埭头中学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常州平陵高级中学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溧阳市光华高级中学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溧阳市戴埠高级中学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溧阳市南渡高级中学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溧阳市竹箦中学（高中部）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常州市金坛区实验幼儿园虹桥分园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常州市金坛区实验幼儿园翠园分园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常州市金坛尧塘实验幼儿园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常州市金坛尧塘实验幼儿园溪栖庄园分园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常州市金坛区卫生幼儿园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常州市金坛区水北新欣幼儿园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常州市金坛区康苗幼儿园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常州市金坛区后阳幼儿园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常州市金坛区白塔幼儿园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常州市金坛新城实验幼儿园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常州市金坛新城实验幼儿园九洲里分园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常州市金坛新城实验幼儿园岸头佳园分园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常州市金坛区指前镇中心幼儿园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常州市金坛区儒林镇中心幼儿园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常州市金坛区南洲幼儿园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常州市金坛区碧水华庭慧乐幼儿园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常州市金坛京学附属幼儿园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常州市金坛区柯昂幼儿园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常州市金坛区洮西幼儿园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常州市金坛华城实验幼儿园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常州市金坛华城实验幼儿园景潭分园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常州市金坛华城实验幼儿园峨嵋分园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常州市金坛区朱林镇中心幼儿园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常州市金坛区唐王幼儿园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常州市金坛区朱林镇西岗幼儿园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常州市金坛区岸头幼儿园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常州市金坛区建昌幼儿园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常州市金坛区东方幼儿园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常州市金坛西城实验幼儿园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常州市金坛西城实验幼儿园春风分园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常州市金坛西城实验幼儿园文萃分园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常州市金坛区直溪镇中心幼儿园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常州市金坛区河头幼儿园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常州市金坛区儒林镇五叶幼儿园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常州市金坛区登冠幼儿园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常州市金坛区金谷新语幼稚园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常州市金坛区星阳森林幼儿园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常州市金坛区社头幼儿园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北京伊顿常州金坛幼儿园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常州市金坛区经开区实验幼儿园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常州市金坛经开区实验幼儿园华胜分园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常州市金坛经开区实验幼儿园东方新都分园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常州市金坛区金城镇中心幼儿园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常州市金坛区薛埠镇中心幼儿园西阳分园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常州市金坛区薛埠镇中心幼儿园花山分园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常州市金坛区薛埠镇中心幼儿园罗村分园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常州市金坛区茅麓幼儿园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常州市金坛区美地蓝庭幼儿园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常州市金坛区红太阳幼儿园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</w:t>
            </w:r>
            <w:r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（小学部）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常州市金坛区华罗庚实验学校岸头分校（小学部）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常州市金坛区华罗庚实验学校尧塘分校（小学部）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常州市金坛区华罗庚实验学校新城分校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常州市金坛区华罗庚实验学校滨湖分校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常州市金坛区朝阳小学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常州市金坛区河滨小学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常州市金坛区西城实验小学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常州市金坛区西城实验小学春风分校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常州市金坛区儒林实验学校（小学部）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常州市金坛区五叶小学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常州市金坛区西岗小学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常州市金坛区段玉裁实验小学城西分校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常州市金坛区段玉裁实验小学常胜分校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常州市金坛区后阳小学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常州市金坛区指前实验学校（小学部）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常州市金坛区洮西小学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常州市金坛区社头小学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常州市金坛区华城实验小学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常州市金坛区华城实验小学河头分校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常州市金坛区白塔小学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常州市金坛区直溪中心小学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常州市金坛区建昌小学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常州市金坛区东城实验小学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常州博雅实验学校（小学部）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常州市金坛区罗村小学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</w:t>
            </w:r>
            <w:r>
              <w:rPr>
                <w:rStyle w:val="font01"/>
                <w:rFonts w:hint="eastAsia"/>
              </w:rPr>
              <w:t>旸</w:t>
            </w:r>
            <w:r>
              <w:rPr>
                <w:rStyle w:val="font11"/>
                <w:rFonts w:hAnsi="宋体" w:hint="eastAsia"/>
              </w:rPr>
              <w:t>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常州市金坛区茅麓小学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 w:rsidP="00266A90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</w:t>
            </w:r>
          </w:p>
          <w:p w:rsidR="00F67188" w:rsidRDefault="00F67188" w:rsidP="00266A90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（初中部）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常州市金坛区华罗庚实验学校岸头分校（初中部）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常州市金坛区华罗庚实验学校尧塘分校（初中部）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常州市金坛区良常中学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常州市金坛区白塔中学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常州市金坛区直溪中学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常州市金坛区汇贤中学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常州市金坛区第五中学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常州市金坛区儒林实验学校（初中部）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常州博雅实验学校（初中部）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常州市金坛区水北中学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常州市金坛区河头中学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常州市金坛区指前实验学校（初中部）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常州市金坛区段玉裁中学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常州市金坛区第二中学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金坛</w:t>
            </w: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常州市金坛区第三中学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常州市金坛区薛埠中学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常州市金坛区朱林中学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常州市金坛区西岗中学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54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常州市金坛区青少年体校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常州市武进区机关幼儿园天禄分园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常州市武进区机关幼儿园星河分园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常州市武进区机关幼儿园星河南园分园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常州市武进区机关幼儿园高新区分园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常州市武进区机关幼儿园火炬路分园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常州市武进国家高新区龚家幼儿园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常州市武进区府北实验幼儿园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常州市武进区政平幼儿园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常州市武进区坂上幼儿园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常州市武进区滨湖幼儿园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常州市武进区星湖实验幼儿园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常州市武进区星安幼儿园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海南屯昌实验幼儿园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海南省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常州市武进区前黄中心幼儿园文雅苑分园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常州市武进区寨桥幼儿园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常州市武进区运村幼儿园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常州市武进区礼嘉镇小树苗幼儿园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常州市武进区礼嘉镇高欣幼儿园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常州市武进区汇慧幼儿园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常州市武进区威雅幼儿园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常州市武进区湖塘桥实验幼儿园四季分园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常州市武进区湖塘桥实验幼儿园融创分园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常州市武进区湖塘桥实验幼儿园弘阳分园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常州市武进区湖塘桥实验幼儿园春秋分园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常州市武进区新城阳光幼儿园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</w:t>
            </w:r>
            <w:r>
              <w:rPr>
                <w:rStyle w:val="font01"/>
                <w:rFonts w:hint="eastAsia"/>
              </w:rPr>
              <w:t>滆</w:t>
            </w:r>
            <w:r>
              <w:rPr>
                <w:rStyle w:val="font11"/>
                <w:rFonts w:hAnsi="宋体" w:hint="eastAsia"/>
              </w:rPr>
              <w:t>湖科技幼儿园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常州市武进区嘉泽中心幼儿园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常州市武进区马杭幼儿园南田分园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常州市武进区夏溪幼儿园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常州市武进区成章幼儿园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常州市武进区厚余幼儿园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常州市武进区湖塘镇华之家幼儿园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常州市武进区金蓓蕾幼儿园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常州市武进区湖塘镇新芽幼儿园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常州市武进区美登堡幼儿园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常州市武进区锦绣幼儿园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常州市武进区柏克莱幼儿园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常州市武进区刘海粟幼儿园长安分园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常州市武进区刘海粟幼儿园阳湖名城分园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常州市武进区刘海粟幼儿园常发分园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常州市武进区雪堰中心幼儿园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常州市武进区卢家巷幼儿园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常州市武进区潘家幼儿园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常州市武进区南宅幼儿园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常州市武进区漕桥幼儿园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常州市武进区湖塘镇喜洋洋幼儿园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常州市武进区乐迪幼儿园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常州市武进区牛塘镇小童星幼儿园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常州市武进区一杭幼儿园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常州市武进区怡景幼儿园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常州市武进区莱德幼儿园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常州市武进区牛塘镇启翔幼儿园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常州市武进区牛塘镇博林幼儿园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常州市武进区大风车幼儿园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常州市武进区新阳光幼儿园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常州市武进区鸣凰实验幼儿园花园分园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常州市武进区鸣凰实验幼儿园晓柳园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常州市武进区洛阳中心幼儿园岑村分园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常州市武进区湟里中心幼儿园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常州市武进区戴溪幼儿园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常州市武进区村前幼儿园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常州市武进区东安幼儿园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常州市武进区湖塘镇童之梦幼儿园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常州市武进区湖塘镇贝思晨幼儿园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常州市武进区湖塘镇金苗苗幼儿园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常州市武进区洛阳镇谈家头村委丽华幼儿园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常州市武进区洛阳镇马鞍墩幼儿园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常州市武进区翰林莱蒙幼儿园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常州市武进区宝丽幼儿园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常州市武进区洛阳镇东方红幼儿园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常州市武进区洛阳镇金华幼儿园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常州市武进区洛阳镇永安幼儿园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常州市武进区诺贝尔幼儿园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常州市武进区李公朴幼儿园贺北园区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常州市武进区李公朴幼儿园十里园区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常州市武进区南夏墅中心幼儿园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常州市武进国家高新区南湖幼儿园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常州市武进高新区新知幼儿园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常州市武进区庙桥幼儿园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常州市武进区高新北区七彩虹幼儿园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常州市武进区阳湖幼儿园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常州市武进区高新北区长欣幼儿园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常州市武进区金太阳幼儿园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常州市武进区南夏墅街道小太阳幼儿园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常州市武进区汇民幼儿园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常州市武进区塘洋幼儿园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常州市武进区常武伟才幼儿园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常州市武进区鑫东方幼儿园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常州市武进区人民路小学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常州市武进区南宅实验学校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常州市武进区漕桥小学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海南屯昌实验小学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海南省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常州市武进区星河实验小学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常州市武进区星河实验小学分校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常州市武进区坂上小学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常州市武进区政平小学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常州市武进区东龙实验小学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常州市武进区厚余小学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常州市武进区村前小学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常州市武进区淹城实验小学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常州市武进区刘海粟小学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常州市武进区成章小学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常州市武进区庙桥小学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常州市武进清英外国语学校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常州市武进区学府小学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常州市武进区戴溪小学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常州市武进区星韵学校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常州市武进区夏溪小学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常州市武进区寨桥小学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425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常州市武进区西太湖外国语学校（小学部）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常州市武进区湖塘桥第二实验小学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常州市武进区雪堰中心小学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常州市武进区实验小学分校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常州市武进区潘家小学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常州市武进区湟里中心小学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常州大学附属小学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常州市武进区李公朴小学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常州市武进区湖塘桥第三实验小学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常州市武进区采菱小学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常州市武进区城东小学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常州市武进区南夏墅中心小学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常州市武进区卢家巷实验学校（小学部）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常州市武进区嘉泽中心小学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常州市武进区前黄实验学校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常州市武进区人民路初级中学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常州市武进区漕桥初级中学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常州市武进区海湖实验学校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常州市武进区湖塘实验中学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常州市武进区湟里初级中学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常州市武进区成章初级中学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常州市武进区东龙实验初级中学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常州市武进区西太湖外国语学校（初中部）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常州市武进区星辰实验学校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常州市武进区运村实验学校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常州市武进区东安实验学校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常州市武进区礼河实验学校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常州市武进区夏溪初级中学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常州市武进区湖塘桥初级中学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常州市武进区庙桥初级中学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常州市武进区淹城初级中学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常州市武进区寨桥初级中学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城乡共建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常州市武进区雪堰初级中学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常州市武进区人民路初级中学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常州市武进区卢家巷实验学校（初中部）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常州市武进区嘉泽初级中学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常州市武进区牛塘初级中学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常州市武进区南夏墅初级中学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常州市武进区洛阳初级中学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常州市武进区坂上初级中学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常州市武进区礼嘉实验学校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常州市武进区潘家初级中学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常州市武进区马杭初级中学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常州市武进区鸣凰中学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江苏省前黄高级中学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江苏省前黄高级中学国际分校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常州市武进区前黄实验高中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常州市新北区银河云</w:t>
            </w:r>
            <w:r>
              <w:rPr>
                <w:rStyle w:val="font01"/>
                <w:rFonts w:hint="eastAsia"/>
              </w:rPr>
              <w:t>峯</w:t>
            </w:r>
            <w:r>
              <w:rPr>
                <w:rStyle w:val="font11"/>
                <w:rFonts w:hAnsi="宋体" w:hint="eastAsia"/>
              </w:rPr>
              <w:t>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常州市新北区银河香槟湖幼儿园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常州市新北区魏村中心幼儿园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常州市新北区碧</w:t>
            </w:r>
            <w:r>
              <w:rPr>
                <w:rStyle w:val="font01"/>
                <w:rFonts w:hint="eastAsia"/>
              </w:rPr>
              <w:t>玥</w:t>
            </w:r>
            <w:r>
              <w:rPr>
                <w:rStyle w:val="font11"/>
                <w:rFonts w:hAnsi="宋体" w:hint="eastAsia"/>
              </w:rPr>
              <w:t>和鸣幼儿园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常州市新北区雅居乐星河湾幼儿园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常州市武进区横山桥镇山水实验幼儿园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常州市新北区奔牛实验幼儿园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常州市新北区奔牛实验幼儿园金牛分园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常州市新北区九里幼儿园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常州市新北区新魏幼儿园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 w:rsidP="00266A90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</w:t>
            </w:r>
          </w:p>
          <w:p w:rsidR="00F67188" w:rsidRDefault="00F67188" w:rsidP="00266A90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（玲珑园区）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常州市新北区龙虎塘街道中心幼儿园（盘龙园区）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常州市新北区龙虎塘街道中心幼儿园（腾龙园区）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常州市新北区龙虎塘街道中心幼儿园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（盘龙新园区）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常州市新北区孟河中心幼儿园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常州市新北区西夏墅中心幼儿园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常州市新北区美林湖乐馨儿幼儿园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常州市新北区孝都幼儿园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常州市新北区新港幼儿园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常州市新北区新桥街道中心幼儿园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常州市新北区新桥街道中心幼儿园（滨江园区）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常州市新北区新桥街道中心幼儿园（西阆苑园区）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常州市新北区新龙湖幼儿园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常州市新北区安家中心幼儿园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常州市新北区天成幼儿园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常州市新北区藻江花园幼儿园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宋庆龄国际幼儿园常州园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常州市新北区德馨幼儿园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常州市新北区先启幼儿园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常州市新北区华山幼儿园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常州市新北区大风车幼儿园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常州市新北区三井街道中心幼儿园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常州市新北区飞龙幼儿园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宋庆龄国际幼儿园常州园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常州市新北区安家中心幼儿园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常州市新北区新魏幼儿园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常州市新北区圩塘中心幼儿园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常州市新北区河海幼儿园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常州市新北区国宾花园幼儿园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常州市新北区天安幼儿园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常州市新北区景粼天著幼儿园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常州美林幼儿园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常州市新北区薛家镇中心幼儿园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常州市新北区薛家镇中心幼儿园（二村园区）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常州市新北区薛家镇中心幼儿园（奥园园区）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常州市新北区薛家镇中心幼儿园（聚怡园区）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常州市新北区薛家镇中心幼儿园（凤凰湖园区）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常州市新北区吕墅幼儿园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常州市新北区绿都万和城幼儿园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常州市新北区百丈中心幼儿园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常州市新北区熙悦幼儿园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常州市新北区春江镇中心幼儿园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常州市新北区春江镇中心幼儿园（百馨西苑园区）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常州市新北区圩塘中心幼儿园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常州市新北区孟河实验幼儿园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常州市新北区孟河镇永嘉幼儿园有限公司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常州市新北区魏村中心幼儿园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常州市新北区新华幼儿园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常州市新北区孟河中心幼儿园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常州市新北区银河香槟湖幼儿园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常州外国语附属双语幼儿园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常州市新北区临平实验幼儿园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常州市新北区印山风华幼儿园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常州市中央花园幼儿园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常州市新北区明德幼儿园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常州市新北区大名城幼儿园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常州市新北区帕丁顿幼儿园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常州市天润幼儿园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常州市新北区天禧幼儿园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常州市新北区新城樾隽幼儿园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常州市新北区翰林智群幼儿园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常州市新北区汤庄桥幼儿园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常州市新北区西夏墅中心幼儿园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常州市新北区天成幼儿园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常州经济开发区江村幼儿园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常州市新北区孟河镇永嘉幼儿园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常州市武进区遥观镇云禾幼儿园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常州市新北区三井实验小学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常州市新北区泰山小学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常州市新北区吕墅小学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常州市新北区新桥第二实验小学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常州市新北区百草园小学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常州市新北区飞龙实验小学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常州市新北区安家中心小学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常州市新北区龙虎塘第二实验小学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常州市新北区圩塘中心小学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常州市新北区河海实验小学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常州市新北区香槟湖小学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常州市新北区百丈中心小学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常州市新北区魏村中心小学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常州市新北区小河中心小学</w:t>
            </w:r>
            <w:r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（含东六）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常州市新北区万绥小学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常州市新北区春江中心小学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常州市新北区新华实验小学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常州市新北区孝都小学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常州市新北区奔牛实验小学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常州市新北区九里小学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常州市新北区汤庄桥小学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常州市中天实验学校（小学部）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常州市新北区西夏墅中心小学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常州市新北区孟河实验小学（含石桥）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常州市新北区浦河实验学校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小学部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常州市龙城小学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常州市新北区西夏墅中心小学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常州市新北区孟河实验小学（含石桥）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常州市新北区浦河实验学校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小学部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常州市新北区实验中学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常州市新北区飞龙中学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常州市河海实验学校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常州市新北区龙虎塘中学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常州市新北区新桥初级中学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常州市新北区安家中学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常州市西夏墅中学（初中部）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常州市新北区浦河实验学校（初中部）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常州市新北区吕墅中学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常州市新北区奔牛初级中学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常州市中天实验学校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常州市新北区小河中学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常州市新北区孟河中学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常州市滨江中学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常州市新北区魏村中学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常州市新北区圩塘中学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常州市天宁区雕庄中心幼儿园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常州市天宁区采菱幼儿园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常州市正衡幼儿园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常州市天宁区德美复宁思幼儿园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常州市天宁区阳光幼儿园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常州市天宁区青龙中心幼儿园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常州市天宁区紫云幼儿园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常州市天宁区青竹幼儿园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常州市天宁区爱德美幼儿园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常州市天宁区北环幼儿园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常州市天宁区青山湾幼儿园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常州市怡康幼儿园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常州市天宁区常春藤幼儿园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常州市天宁区香缇湾大风车幼儿园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常州市天宁区天隆金梅幼儿园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常州市天宁区红梅幼儿园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常州市天宁区红梅中心幼儿园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常州市红梅东村幼儿园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常州市天宁区华润鸣乔幼儿园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常州市天宁区北环翕乐幼儿园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常州市红溪实验幼儿园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常州市天宁区彩虹幼儿园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常州市天宁区阳光龙庭幼儿园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常州市天宁区翠竹幼儿园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常州市天宁区凯斯幼儿园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常州市天宁区天成幼儿园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常州市天宁区实验幼儿园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常州市天宁区清凉新村幼儿园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常州市广化幼儿园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常州市天宁区茶山中心幼儿园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常州市天宁区斜桥巷幼儿园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常州市天宁区星辰幼儿园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常州市天宁区明莘幼儿园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常州市天宁区天隆和记黄埔幼儿园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常州市天宁区天隆兆丰幼儿园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常州市天宁区吉的堡幼儿园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常州市天宁区香溢紫郡幼儿园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常州市天宁区娑罗巷幼儿园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常州市天宁区新世纪幼儿园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常州市天宁区海华幼儿园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常州市天宁区竹林壹号幼儿园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常州市天宁区丽华第三幼儿园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常州市天宁区丽华新村第二幼儿园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常州市天宁区新城逸境幼儿园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常州市天宁区朝阳幼儿园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常州市天宁区东坡幼儿园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常州市天宁区华润幼儿园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常州市天宁区旭阳幼儿园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常州市天宁区郑陆中心幼儿园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常州市天宁区三河口幼儿园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常州市天宁区焦溪幼儿园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常州市天宁区东青幼儿园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常州市局前街小学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常州市中山路小学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常州市凤凰新城实验小学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常州市华润小学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常州市东坡小学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常州市雕庄中心小学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常州市虹景小学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常州市郑陆实验学校（小学部）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常州市晋陵小学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常州经开区第二实验小学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常州市龙城小学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常州市科教城小学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常州市翠竹新村小学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常州市第二实验小学翰学校区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常州市紫云小学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常州市北郊小学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常州市红梅实验小学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常州市朝阳新村第二小学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常州市青龙实验小学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常州市东青实验学校（小学部）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青海省玛沁县第三民族中学（小学部）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青海省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常州市博爱小学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常州市怡康小学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常州市龙锦小学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常州市清凉小学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常州市丽华新村第三小学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常州市焦溪小学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常州市北环路小学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常州市解放路小学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常州市香梅小学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常州市兰陵小学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常州市延陵小学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常州市浦前中心小学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常州市丽华新村第二小学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常州市三河口小学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常州市天宁区天隆和记黄埔幼儿园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旬阳县城关镇中心学校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常州市正衡中学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常州市正衡中学天宁分校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常州市焦溪初级中学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常州市郑陆实验学校（初中部）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常州市东青实验学校（初中部）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常州市新北区罗溪中学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常州市鸣珂巷幼儿园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常州市钟楼区宝龙幼儿园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常州市钟楼区万福幼儿园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常州市钟楼区金茂幼儿园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常州市钟楼区荷源幼儿园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常州市钟楼区西新桥幼儿园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常州市钟楼区西新桥幼儿园三村园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常州市钟楼区西新桥幼儿园二小园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常州市钟楼区小百灵幼儿园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常州市刘海粟美术幼儿园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常州市刘海粟美术幼儿园香江华廷园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常州市钟楼区刘海粟美术幼儿园红星园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常州市钟楼区枫逸幼儿园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常州市钟楼区盛菊影幼儿园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常州市钟楼区科技实验幼儿园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常州市钟楼区清潭幼儿园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常州市钟楼区西林街道中心幼儿园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常州市钟楼区西林街道中心幼儿园华林园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常州市钟楼区永红街道中心幼儿园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常州市钟楼区立言小丁香幼儿园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常州市阳光幼儿园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常州市阳光幼儿园花二园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常州市花园新村幼儿园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常州市花园新村幼儿园西村园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常州市怀德苑幼儿园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常州市钟楼区白云幼儿园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常州市钟楼区北港中心幼儿园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常州市钟楼区北港街道中心幼儿园梧桐园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常州市钟楼区五星幼儿园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常州市钟楼区勤业新村幼儿园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常州市钟楼区新闸街道中心幼儿园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常州市运河之星幼儿园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常州市邹区中心幼儿园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常州市邹区中心幼儿园邹新园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常州市钟楼区岳杨幼儿园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常州市钟楼区卜弋幼儿园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常州市钟楼区泰村幼儿园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常州市钟楼区爱儿坊幼儿园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常州市钟楼区爱儿坊幼儿园紫荆园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常州市钟楼区景瑞幼儿园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常州莱茵幼儿园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常州市大地幼稚园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常州市大地幼稚园世纪明珠园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常州市钟楼区翰林河景幼儿园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常州市钟楼区开心幼儿园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常州市钟楼区希盛幼儿园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常州市钟楼区清云澜湾幼儿园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常州市钟楼区教育港荆川幼儿园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常州市钟楼区昕宏幼儿园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常州市钟楼区玖里书香幼儿园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常州市钟楼区康佳幼儿园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常州市钟楼区康佳幼儿园清潭园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常州市钟楼区瑞迩德幼儿园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常州市钟楼区柯菲幼儿园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常州市钟楼区聪明兔幼儿园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常州市钟楼区星悦幼儿园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常州市邹区第二实验小学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常州市卜弋小学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常州市泰村实验学校（小学部）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常州市平冈小学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常州市钟楼实验小学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常州市新闸中心小学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常州市钟楼区第二实验小学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常州市觅渡桥小学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常州市广化小学校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常州市冠英小学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常州市怀德苑小学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常州市香江华廷小学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常州市西林实验学校（小学部）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常州市花园第二小学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常州市白云小学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常州市谭市小学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常州市清潭小学第一校区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常州市清潭小学第二校区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常州市清潭小学第三校区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常州市西新桥小学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常州市盛毓度小学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常州市西横街小学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常州市五星实验小学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常州市勤业小学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常州市西仓桥小学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常州市芦墅小学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常州市荆川小学</w:t>
            </w:r>
            <w:r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（教科院附属小学）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常州市东方小学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常州市钟楼区钟爱学校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江苏常州经济开发区幼儿园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江苏常州经济开发区幼儿园河苑分园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常州市武进区小太阳幼儿园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常州市武进区金色童年幼儿园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常州经开区青洋幼儿园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常州经济开发区宛沿河幼儿园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常州市武进区潞城幼儿园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常州经济开发区东方实验幼儿园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常州经开区东城幼儿园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常州经济开发区刘海粟幼儿园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常州市武进区丁堰幼儿园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常州经济开发区大明幼儿园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常州经开区临津幼儿园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常州经开区遥观中天实验幼儿园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常州市武进区横林中心幼儿园欧里分园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常州市武进区崔桥幼儿园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常州经开区横林中天幼儿园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常州市武进区宋剑湖幼儿园沧浪分园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常州市武进区宋剑湖幼儿园瑞莲分园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常州市武进区新安幼儿园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常州市武进区芙蓉幼儿园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常州经开区芙蓉湖畔幼儿园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无锡市滨湖区宋庆龄实验幼儿园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常州市武进区横林新槐幼儿园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常州市戚墅堰东方小学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常州经开区林南小学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常州经开区临津小学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常州市武进区南塘桥小学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常州市武进区宋剑湖小学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常州市武进区剑湖实验学校（小学部）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常州经开区冯仲云小学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69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常州经开区横林小学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69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常州市武进区崔桥小学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常州经开区山水实验小学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常州经开区横山桥阳光小学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常州市武进区芙蓉小学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常州市武进区新安小学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常州经开区横林实验初级中学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常州市第二十四中学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常州市河海实验学校（初中部）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常州市第二十四中学天宁分校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常州市兰陵中学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常州经开区实验初级中学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常州市虹景中学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常州市实验初级中学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常州市实验初级中学天宁分校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常州市武进区遥观初级中学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常州市延陵中学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合作办学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常州市清潭中学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常州市泰村实验学校（初中部）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83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常州市武进区横林初级中学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cantSplit/>
          <w:trHeight w:val="397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常州市北郊初级中学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常州市西林实验学校（初中部）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常州市戚墅堰实验中学（初中部）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常州市龙虎塘中学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常州市勤业中学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常州市卜弋中学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常州市教科院附属初级中学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常州市钟楼实验中学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常州市田家炳初级中学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常州市第四中学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常州市新闸中学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常州市同济中学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常州市武进区剑湖实验学校（初中部）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常州市花园中学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常州市武进区芙蓉初级中学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常州市邹区中学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项目合作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江苏省常州高级中学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常州外国语学校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常州市戚墅堰高级中学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江苏省横林高级中学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常州市新北区薛家中学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城乡结对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常州市龙城高级中学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常州市第一中学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常州市正行中学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局属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常州市武进区横山桥高级中学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常州市第二中学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常州市戚墅堰实验中学（高中部）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结对帮扶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常州外国语学校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常州市滨江中学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联盟式办学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常州外国语附属双语学校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常州经开区初级中学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常州市科教城初级中学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常州市机关幼儿园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常州市中央花园幼儿园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常州市新北区悠悠爱托育园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常州经济开发区东方名园幼儿园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经开区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常州市天宁区九洲幼儿园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一体化办学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67188" w:rsidRPr="00971C56">
        <w:trPr>
          <w:gridBefore w:val="1"/>
          <w:cantSplit/>
          <w:trHeight w:val="3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常州市武进区科教幼儿园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委托管理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88" w:rsidRDefault="00F67188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</w:tbl>
    <w:p w:rsidR="00F67188" w:rsidRDefault="00F67188">
      <w:pPr>
        <w:rPr>
          <w:rFonts w:cs="Times New Roman"/>
        </w:rPr>
      </w:pPr>
    </w:p>
    <w:sectPr w:rsidR="00F67188" w:rsidSect="00770652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188" w:rsidRDefault="00F67188" w:rsidP="00266A9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67188" w:rsidRDefault="00F67188" w:rsidP="00266A9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188" w:rsidRPr="00770652" w:rsidRDefault="00F67188" w:rsidP="00796943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770652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770652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770652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- 41 -</w:t>
    </w:r>
    <w:r w:rsidRPr="00770652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F67188" w:rsidRDefault="00F67188" w:rsidP="00770652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188" w:rsidRDefault="00F67188" w:rsidP="00266A9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67188" w:rsidRDefault="00F67188" w:rsidP="00266A9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F7F91C8"/>
    <w:rsid w:val="00156E56"/>
    <w:rsid w:val="00266A90"/>
    <w:rsid w:val="00734901"/>
    <w:rsid w:val="00770652"/>
    <w:rsid w:val="00796943"/>
    <w:rsid w:val="00971C56"/>
    <w:rsid w:val="00984E46"/>
    <w:rsid w:val="00990890"/>
    <w:rsid w:val="009D7B2A"/>
    <w:rsid w:val="00F67188"/>
    <w:rsid w:val="33FC9F91"/>
    <w:rsid w:val="7F7F9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E4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01">
    <w:name w:val="font01"/>
    <w:basedOn w:val="DefaultParagraphFont"/>
    <w:uiPriority w:val="99"/>
    <w:rsid w:val="00984E46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nt11">
    <w:name w:val="font11"/>
    <w:basedOn w:val="DefaultParagraphFont"/>
    <w:uiPriority w:val="99"/>
    <w:rsid w:val="00984E46"/>
    <w:rPr>
      <w:rFonts w:ascii="仿宋_GB2312" w:eastAsia="仿宋_GB2312" w:cs="仿宋_GB2312"/>
      <w:color w:val="000000"/>
      <w:sz w:val="24"/>
      <w:szCs w:val="24"/>
      <w:u w:val="none"/>
    </w:rPr>
  </w:style>
  <w:style w:type="paragraph" w:styleId="Header">
    <w:name w:val="header"/>
    <w:basedOn w:val="Normal"/>
    <w:link w:val="HeaderChar"/>
    <w:uiPriority w:val="99"/>
    <w:rsid w:val="00266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66A90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266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66A90"/>
    <w:rPr>
      <w:rFonts w:ascii="Calibri" w:eastAsia="宋体" w:hAnsi="Calibri" w:cs="Calibri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7706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39</Pages>
  <Words>2551</Words>
  <Characters>14541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uos</dc:creator>
  <cp:keywords/>
  <dc:description/>
  <cp:lastModifiedBy>吴琳赟</cp:lastModifiedBy>
  <cp:revision>3</cp:revision>
  <dcterms:created xsi:type="dcterms:W3CDTF">2023-12-22T14:46:00Z</dcterms:created>
  <dcterms:modified xsi:type="dcterms:W3CDTF">2023-12-22T06:58:00Z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BD8A45A5C48DB516B4308565774291B1</vt:lpwstr>
  </property>
</Properties>
</file>