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A54" w:rsidRDefault="004D7A54">
      <w:pPr>
        <w:spacing w:line="360" w:lineRule="auto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  <w:lang w:eastAsia="zh-TW"/>
        </w:rPr>
        <w:t>附件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</w:t>
      </w:r>
      <w:r>
        <w:rPr>
          <w:rFonts w:ascii="方正小标宋简体" w:eastAsia="方正小标宋简体" w:hAnsi="宋体" w:cs="方正小标宋简体" w:hint="eastAsia"/>
          <w:sz w:val="44"/>
          <w:szCs w:val="44"/>
          <w:lang w:eastAsia="zh-TW"/>
        </w:rPr>
        <w:t>第十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六</w:t>
      </w:r>
      <w:r>
        <w:rPr>
          <w:rFonts w:ascii="方正小标宋简体" w:eastAsia="方正小标宋简体" w:hAnsi="宋体" w:cs="方正小标宋简体" w:hint="eastAsia"/>
          <w:sz w:val="44"/>
          <w:szCs w:val="44"/>
          <w:lang w:eastAsia="zh-TW"/>
        </w:rPr>
        <w:t>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（幼儿组绘画）</w:t>
      </w:r>
    </w:p>
    <w:p w:rsidR="004D7A54" w:rsidRDefault="004D7A54" w:rsidP="001657B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63"/>
        <w:gridCol w:w="1101"/>
        <w:gridCol w:w="1701"/>
        <w:gridCol w:w="4335"/>
      </w:tblGrid>
      <w:tr w:rsidR="004D7A54" w:rsidRPr="007D5314">
        <w:trPr>
          <w:jc w:val="center"/>
        </w:trPr>
        <w:tc>
          <w:tcPr>
            <w:tcW w:w="10600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一等奖（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7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101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1701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433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《保护水资源》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宋知忆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陈丹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溧阳市文化幼儿园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《滴水即生命》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张沐恩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王诚倩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常州市金坛西城实验幼儿园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范伊瑶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顾玉玲、何丽波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常州市武进区湖塘桥实验幼儿园融创园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《生命之水·龙城》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赵朔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陈玲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常州市新北区三井街道河海幼儿园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《我与恐龙守护母亲河》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吕思语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唐威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常州市钟楼区白云幼儿园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《守护·她》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汪佳煊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杨晶、</w:t>
            </w:r>
          </w:p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邵洁颖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常州市钟楼区五星幼儿园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葛嘉尧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戚裴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常州经开区临津幼儿园</w:t>
            </w:r>
          </w:p>
        </w:tc>
      </w:tr>
      <w:tr w:rsidR="004D7A54" w:rsidRPr="007D5314">
        <w:trPr>
          <w:jc w:val="center"/>
        </w:trPr>
        <w:tc>
          <w:tcPr>
            <w:tcW w:w="10600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二等奖（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15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101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1701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433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《一水一世界》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姜来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陈倩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溧阳市文化幼儿园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《珍惜生命之源》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费梦涵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彭雪松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溧阳市文化幼儿园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《关爱河湖，保护母亲河》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何梓妍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朱燕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溧阳市横涧幼儿园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《滴滴水人间情》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李奕潼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马正娟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溧阳市杨庄幼儿园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《节生命之水，笑看锦绣山河》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朱涵榆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杨栗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溧阳市丁园幼儿园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《和谐共生》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于乐绯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彭媛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溧阳市西平幼儿园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蒋逸哲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姜佳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溧阳市新昌小学幼儿园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《我爱母亲河》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马若淇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黄丽娟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常州市金坛区金城镇中心幼儿园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《水韵龙城》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奚紫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吴小燕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常州市金坛区实验幼儿园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《共护生命之源》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虞梦汐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陈丹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常州市金坛区直溪镇中心幼儿园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《地球的母亲河》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迟以恒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王唯、干子颖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常州市武进区湖塘桥实验幼儿园春秋园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《携手共护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美好家园》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徐欣童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王楚婷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常州市武进区滆湖科技幼儿园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《守护母亲河，我们在行动》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蔡昱昂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殷雪姣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常州市武进区湖塘桥实验幼儿园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《快乐之源》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吴穹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徐燕祥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常州市新北区三井街道国宾花园幼儿园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《守护绿水青山》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宋鲸书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崔静静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常州市天宁区丽华第三幼儿园</w:t>
            </w:r>
          </w:p>
        </w:tc>
      </w:tr>
      <w:tr w:rsidR="004D7A54" w:rsidRPr="007D5314">
        <w:trPr>
          <w:jc w:val="center"/>
        </w:trPr>
        <w:tc>
          <w:tcPr>
            <w:tcW w:w="10600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三等奖（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20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101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1701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433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叶雨桐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谢沂纯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溧阳市前马幼儿园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《爱惜生命之源》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任雨桐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周印星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溧阳市前马幼儿园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《奔流入海》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周亦恬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李文慧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溧阳市上兴中心幼儿园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《有水则万物生》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李希瑶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周华琴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南京师范大学溧阳市实验幼儿园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《母亲》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颜雨霏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谈婷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溧阳市余桥小学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《珍惜生命之水》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杨桦诚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卞玮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溧阳市实验幼儿园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《守护生命之水》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王晶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张雨婷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溧阳市上黄中心幼儿园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杨佳琦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江婷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溧阳市汤桥小学幼儿园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邹荣婷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沈启耘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溧阳市平桥幼儿园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刘依诺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姜丽萍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溧阳市横涧幼儿园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《馈赠与回馈》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刘子吟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魏晶晶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溧阳市竹箦陆笪幼儿园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《生命之源》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乔雨涵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颜佩君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常州市金坛经开区实验幼儿园东方新都分园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《鲸鱼的眼泪》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庄秋澄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王玲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常州市金坛经开区实验幼儿园东方新都分园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自然共生》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蒋颜旭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丁丹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常州市武进区庙桥幼儿园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《海底水世界》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江莱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朱莹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常州市天宁区东坡幼儿园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周源博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张琳琳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常州市天宁区北环幼儿园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汤若珩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徐维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常州市天宁区实验幼儿园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杨舒雅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夏宇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常州市天宁区丽华第三幼儿园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《我的母亲河》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于佳易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樊雨菲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常州市阳光幼儿园</w:t>
            </w:r>
          </w:p>
        </w:tc>
      </w:tr>
      <w:tr w:rsidR="004D7A54" w:rsidRPr="007D5314">
        <w:trPr>
          <w:jc w:val="center"/>
        </w:trPr>
        <w:tc>
          <w:tcPr>
            <w:tcW w:w="34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《节水护水》</w:t>
            </w:r>
          </w:p>
        </w:tc>
        <w:tc>
          <w:tcPr>
            <w:tcW w:w="11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靳梓妍</w:t>
            </w:r>
          </w:p>
        </w:tc>
        <w:tc>
          <w:tcPr>
            <w:tcW w:w="170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张妍芸</w:t>
            </w:r>
          </w:p>
        </w:tc>
        <w:tc>
          <w:tcPr>
            <w:tcW w:w="433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常州经开区遥观中天实验幼儿园</w:t>
            </w:r>
          </w:p>
        </w:tc>
      </w:tr>
    </w:tbl>
    <w:p w:rsidR="004D7A54" w:rsidRDefault="004D7A54">
      <w:pPr>
        <w:rPr>
          <w:rFonts w:ascii="宋体" w:cs="Times New Roman"/>
          <w:sz w:val="24"/>
          <w:szCs w:val="24"/>
        </w:rPr>
      </w:pPr>
    </w:p>
    <w:p w:rsidR="004D7A54" w:rsidRDefault="004D7A54">
      <w:pPr>
        <w:rPr>
          <w:rFonts w:cs="Times New Roman"/>
        </w:rPr>
      </w:pPr>
    </w:p>
    <w:p w:rsidR="004D7A54" w:rsidRDefault="004D7A54">
      <w:pPr>
        <w:rPr>
          <w:rFonts w:cs="Times New Roman"/>
        </w:rPr>
      </w:pPr>
    </w:p>
    <w:p w:rsidR="004D7A54" w:rsidRDefault="004D7A54">
      <w:pPr>
        <w:rPr>
          <w:rFonts w:cs="Times New Roman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jc w:val="center"/>
        <w:rPr>
          <w:rFonts w:cs="Times New Roman"/>
          <w:b/>
          <w:bCs/>
          <w:sz w:val="36"/>
          <w:szCs w:val="36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（小学组绘画）</w:t>
      </w:r>
    </w:p>
    <w:p w:rsidR="004D7A54" w:rsidRDefault="004D7A54" w:rsidP="001657B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50"/>
        <w:gridCol w:w="1663"/>
        <w:gridCol w:w="1562"/>
        <w:gridCol w:w="3925"/>
      </w:tblGrid>
      <w:tr w:rsidR="004D7A54" w:rsidRPr="007D5314">
        <w:trPr>
          <w:jc w:val="center"/>
        </w:trPr>
        <w:tc>
          <w:tcPr>
            <w:tcW w:w="10600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一等奖（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19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663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1562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392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《最美母亲河》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唐一菡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施莹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溧阳市南渡中心小学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《绿水青山，由我守护》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罗珩语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滕霞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溧阳市南渡中心小学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《河流人家》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陈艳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朱倩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常州市金坛区罗村小学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《江河焕新颜》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吴许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周仙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常州市武进区星河实验小学分校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《保护水源》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冯梦吉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戴丽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常州市金坛区东城实验小学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《追光而遇》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汤芷菡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周若敏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常州市武进区星河实验小学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《母亲河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家乡情》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强艺橙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傅晓丽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常州市武进区刘海粟小学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赖斌宸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吴琳娜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常州市武进区洛阳中心小学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《荷下童趣》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陈泓茹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吕华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常州市武进区湖塘桥第二实验小学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《无声的威胁》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翟熙宸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顾翔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常州市紫云小学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《江河焕新颜》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朱宣宣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雍晓燕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常州市第二实验小学（翰学校区）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生命之源》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郑宇涵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张灿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常州市第二实验小学（翠竹校区）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水生万物》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王宇森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邵念慈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常州市怀德苑小学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《拥抱》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耿希睿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严俊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常州市怀德苑小学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《守护母亲河》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郑钧宇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徐亚美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常州市新北区飞龙实验小学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王灵炜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邹萍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常州市冠英小学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史易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潘琪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常州市钟楼区第二实验小学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《水乡情》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王俊雅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李佳琳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常州市武进区遥观中心小学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《龙城水韵》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周宇航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刘凌骏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常州市武进区遥观中心小学</w:t>
            </w:r>
          </w:p>
        </w:tc>
      </w:tr>
      <w:tr w:rsidR="004D7A54" w:rsidRPr="007D5314">
        <w:trPr>
          <w:jc w:val="center"/>
        </w:trPr>
        <w:tc>
          <w:tcPr>
            <w:tcW w:w="10600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二等奖（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35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663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1562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392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周羽桐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陶艳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溧阳市南渡中心小学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《小桥人家》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戴浩宇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沈黎明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溧阳市别桥中心小学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任雯轩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车樱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溧阳市绸缪小学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《江河的蜕变》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周羲涵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史菲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溧阳市外国语小学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《保护地球，拒绝核污水》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周煜哲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罗寅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溧阳市外国语小学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《清清河水》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赵书妍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吴珺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溧阳市文化小学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《乳母长江绘山河》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杜宇诚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余金元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溧阳市永平小学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《共生》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潘思琦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朱倩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常州市金坛区罗村小学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王芮涵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吉晨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常州市金坛区华罗庚实验学校滨湖分校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《护河小分队》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严天佑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罗湘云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常州市金坛区段玉裁实验小学城西分校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《微笑天使护河行动》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陈清川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陈英芬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常州市武进区洛阳中心小学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《珍爱生命之源》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祝紫珊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贺珊珊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常州市武进区城东小学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季泽欣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马蓉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常州市武进区实验小学分校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《人类与海洋》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李锦萱、强薇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钱晓晴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常州市武进区清英外国语学校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《“孕育”》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杜心澄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陈子洁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常州市武进区鸣凰中心小学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《源》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黄静怡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钱晨璐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常州市武进区鸣凰中心小学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《江河换新颜，携手共护母亲河》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袁添乐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金云霞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常州市武进区漕桥小学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《“河”我一起守护母亲河》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董金昊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季琴芬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常州市武进区刘海粟小学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《江河焕新颜》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张裕佳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时珍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常州市武进区戴溪小学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《江·觅》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沈嘉伊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婷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常州市武进区星韵学校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许誉涵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蕊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常州市武进区星韵学校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《共护黄河》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施静雯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严桃梨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常州市武进区星河实验小学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《守望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·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呵护》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李玥瑶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巢杨希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常州市新北区龙虎塘第二实验小学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《海洋之声》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贾佳文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章琳怡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常州市新北区春江中心小学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《黄河梦，中国情》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徐馨瑶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李清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常州市中天实验学校（小学部）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《母亲河里的漂流瓶》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邹辰阳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顾春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常州市解放路小学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黄奕萱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郭羚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常州市丽华新村第二小学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《让天更蓝水更清》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许佳旭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刘伟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常州市延陵小学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《壮丽长江》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史梦蝶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陆凌云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常州市龙锦小学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《江河焕新颜》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王汀辰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韩玲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常州市广化小学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《滔滔江水换新颜》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夏瑄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邹雅琼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常州市邹区实验小学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《我的母亲河》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赵越卿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凌伟国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常州市怀德苑小学（香江华庭校区）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《水·共生》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李兆皨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杨婷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常州市经开区小学</w:t>
            </w:r>
          </w:p>
        </w:tc>
      </w:tr>
      <w:tr w:rsidR="004D7A54" w:rsidRPr="007D5314">
        <w:trPr>
          <w:trHeight w:val="275"/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《临“鲸”水韵》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包欣妍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李佳琳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常州经开区临津小学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《咦，水下的天怎么变黑了？》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覃添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王惠莉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常州市戚墅堰东方小学</w:t>
            </w:r>
          </w:p>
        </w:tc>
      </w:tr>
      <w:tr w:rsidR="004D7A54" w:rsidRPr="007D5314">
        <w:trPr>
          <w:jc w:val="center"/>
        </w:trPr>
        <w:tc>
          <w:tcPr>
            <w:tcW w:w="10600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三等奖（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60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663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1562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392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《深海净化器》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李美贤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刘赟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溧阳市社渚中心小学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《母亲河，我们的生命之源》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李婉萌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杨玉娟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溧阳市永平小学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《同饮一江水，共护母亲河》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张思琪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吕恒富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溧阳市竹箦中心小学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《保护母亲河，建设美丽家园》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严瑾伊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吕恒富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溧阳市竹箦中心小学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《携手共护母亲河》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陈曦玥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施富虹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溧阳市竹箦中心小学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《地球的生命之水》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陈默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袁偲吕雅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溧阳市永平小学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《呵护母亲河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幸福千万家》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周梓墨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史菲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溧阳市外国语小学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《江河换新颜携手共护母亲河》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周梓涵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蒋月花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溧阳市殷桥小学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《节水护水》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王曾邑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沈小庆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溧阳市杨庄小学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蒋萌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杨迁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溧阳市昆仑小学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万物之源》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刘胤君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葛俊薇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常州市白云小学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《润泽万物》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朱逸文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周晔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溧阳市横涧小学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沈心仪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汤苏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溧阳市古渎小学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《水的滋养》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管伊洢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芮静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《江南水乡》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陈之语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蒋安然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常州市金坛区华罗庚实验学校新城分校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《母亲河的和谐》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王米茹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罗湘云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常州市金坛区段玉裁实验小学城西分校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陈诺泽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樊幻园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常州市金坛区东城实验小学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邓梓萱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杨文英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栾静宜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陈翠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常州市金坛区段玉裁实验小学常胜分校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河水净化机器人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熊馨园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王斌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常州市金坛区朱林中心小学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荆可妮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薛冬平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常州市金坛区河滨小学</w:t>
            </w:r>
          </w:p>
        </w:tc>
      </w:tr>
      <w:tr w:rsidR="004D7A54" w:rsidRPr="007D5314">
        <w:trPr>
          <w:trHeight w:val="316"/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《孕育万物》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姜皖粤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罗湘云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《我的家“巷”我的水》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林心田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刘银丹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常州市武进区寨桥小学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李星禾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夏梦蝶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《“源”远长流》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张贝轩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李奕璇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《江河小纵队》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章若汐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陈丹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常州市武进区南塘桥小学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《自然馈赠》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张梓培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李渤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常州市武进清英外国语学校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《爱让黄河文明延续》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许艳彤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章琦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常州市武进区采菱小学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《水乡》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费予彤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黄颖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常州市武进区星辰实验学校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《守护母亲河，共建美好生态圈》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李娜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姚云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常州市武进区坂上小学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《黄河》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杨诗涵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董莉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常州市武进区湟里中心小学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万欣廷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董莉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常州市武进区湟里中心小学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《呵护母亲河》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张奕驰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吕洁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常州市武进区漕桥小学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《小小水质勘察员》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徐睿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闵小丽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常州市武进区嘉泽中心小学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《生命的源泉》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陈柯彤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程妍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常州大学附属小学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《共同携手保护母亲河》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陆柯睿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曾晨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常州市武进区嘉礼中心小学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顾子乔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时珍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常州市武进区戴溪小学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《携手共护母亲河》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卢静怡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勤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陈普光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蒋勤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《母亲》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江梓菡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蒋华平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《同护家乡水，共守大运河》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季夕雯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唐妍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常州市龙城小学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《水之情》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赵怡辰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陈丹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常州新北区龙虎塘实验小学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《保护海洋》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陈梓涵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唐舒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常州市新北区新龙实验学校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《伟大的母亲河》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卢新月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张婧扬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常州市新北区百草园小学</w:t>
            </w:r>
          </w:p>
        </w:tc>
      </w:tr>
      <w:tr w:rsidR="004D7A54" w:rsidRPr="007D5314">
        <w:trPr>
          <w:trHeight w:val="90"/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《万物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新生》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凌一尘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张洲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常州市新北区飞龙实验小学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《人与自然和谐共处》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吴可馨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曹丽佳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常州市新北区薛家实验小学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《万物之源》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范碧瑶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周莹、顾澈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常州市新北区奔牛实验小学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《源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·心脏》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杨云峰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黄雯君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常州市新北区春江中心小学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《水乡新颜》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王俊涵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王端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常州市新北区圩塘中心小学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《水润万物泽而生灵》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周思涵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刘伟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常州市延陵小学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《青山携日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江河与共》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李子瑜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俞静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常州市博爱小学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《共护生命水》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薛茜文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颜艳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常州市紫云小学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《江南春光》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陶辰宇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张秀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常州市丽华新村第二小学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周甜恬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吴承茜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常州市朝阳新村第二小学校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马菲旋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葛俊薇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常州市白云小学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胡鋆昱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王昱柠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常州市钟楼区昕弘实验学校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《泪目》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秦雯瑶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邹雅琼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常州市邹区实验小学</w:t>
            </w:r>
          </w:p>
        </w:tc>
      </w:tr>
      <w:tr w:rsidR="004D7A54" w:rsidRPr="007D5314">
        <w:trPr>
          <w:trHeight w:val="90"/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《珍爱自然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保护母亲河》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谢子涵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周雨欣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常州经开区横林小学</w:t>
            </w:r>
          </w:p>
        </w:tc>
      </w:tr>
      <w:tr w:rsidR="004D7A54" w:rsidRPr="007D5314">
        <w:trPr>
          <w:trHeight w:val="90"/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《水韵龙城》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宣籽杨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王睿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常州经开区小学</w:t>
            </w:r>
          </w:p>
        </w:tc>
      </w:tr>
      <w:tr w:rsidR="004D7A54" w:rsidRPr="007D5314">
        <w:trPr>
          <w:trHeight w:val="90"/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《水润龙城》</w:t>
            </w:r>
          </w:p>
        </w:tc>
        <w:tc>
          <w:tcPr>
            <w:tcW w:w="166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刘宸烁</w:t>
            </w:r>
          </w:p>
        </w:tc>
        <w:tc>
          <w:tcPr>
            <w:tcW w:w="15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施晓凡</w:t>
            </w:r>
          </w:p>
        </w:tc>
        <w:tc>
          <w:tcPr>
            <w:tcW w:w="39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常州经开区小学</w:t>
            </w:r>
          </w:p>
        </w:tc>
      </w:tr>
    </w:tbl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（初中组绘画）</w:t>
      </w:r>
    </w:p>
    <w:p w:rsidR="004D7A54" w:rsidRDefault="004D7A54" w:rsidP="001657B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5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25"/>
        <w:gridCol w:w="1675"/>
        <w:gridCol w:w="1643"/>
        <w:gridCol w:w="3844"/>
      </w:tblGrid>
      <w:tr w:rsidR="004D7A54" w:rsidRPr="007D5314">
        <w:trPr>
          <w:jc w:val="center"/>
        </w:trPr>
        <w:tc>
          <w:tcPr>
            <w:tcW w:w="10587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一等奖（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16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67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1643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3844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《携手共护母亲河》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席馨芸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强亚萍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溧阳市旧县初级中学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《京杭大运河》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周函旭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万奕雯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溧阳市第六中学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《保护母亲就是保护我们自己》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叶泠然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许心言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溧阳市燕山中学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《只为大江换新颜》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钱书乐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强琪华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常州市武进区剑湖实验学校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《草木之源》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潘舒言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孙熳灵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常州市武进区横山桥初级中学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潘朵拉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都俊星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陈逸渲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张建兴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常州市武进区成章初级中学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《运河·晨韵》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朱星霓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朱婧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常州市武进区人民路初级中学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《快乐之源》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马雨晗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徐旭香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常州市武进区江理工附属牛塘实验学校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《保护黄河》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王鑫瑶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翟莹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攸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丁伟英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常州市武进区星辰实验学校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《源远流长》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蒋芸烯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路卫芳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常州市新北区河海实验学校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《滴水藏海》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李思逸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宦小勤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常州市新北区飞龙中学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《江河换新颜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携手共护母亲河》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孟可馨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张美荣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常州市新北区薛家中学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张羽彤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周洛伊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常州经开区实验初级中学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《美丽家园，共同守护》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顾晨懿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丁雯华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常州市花园中学</w:t>
            </w:r>
          </w:p>
        </w:tc>
      </w:tr>
      <w:tr w:rsidR="004D7A54" w:rsidRPr="007D5314">
        <w:trPr>
          <w:jc w:val="center"/>
        </w:trPr>
        <w:tc>
          <w:tcPr>
            <w:tcW w:w="10587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二等奖（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25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67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1643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3844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留住长江“微笑”》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朱凯迪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强亚萍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溧阳市旧县初级中学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《保护黄河》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周子琪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周花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溧阳市南渡初级中学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生命的源泉》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朱倚彤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杨进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溧阳市实验初级中学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《毗陵水韵》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毛诗程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万奕雯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溧阳市第六中学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《生命之源》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王奕涵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潘羽琋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溧阳市燕湖初级中学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《共饮一方水，共护母亲河》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王思源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吴卫俊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常州市金坛区第三中学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《水是生命之源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河是文明摇篮》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潘心怡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吴卫俊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常州市金坛区第三中学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《呵护母亲河，从我做起》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刘晓然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任格琴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常州市金坛区指前实验学校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《水韵龙城》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钮紫宸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赵燕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常州市武进区人民路初级中学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《江河焕新颜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新移民》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杨宇鑫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盛梦娇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常州市武进区人民路初级中学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《魔力之“水”》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梁雪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孙熳灵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常州市武进区横山桥初级中学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《保护黄河母亲》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张旖桐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周晨绯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常州市武进区湖塘实验中学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《生命的源泉》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马晨曦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姜晓飞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常州市武进区卢家巷实验学校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《节约用水，保护水源》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余东明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曹译丹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常州市新北区新桥初级中学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《共舞母亲河》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顾想楠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朱佳娜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常州市中天实验学校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《佑龙城》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蒋雨晴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周涵钰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常州市河海实验学校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《共筑长江梦》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朱轩正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殷悦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常州市新北区龙城初级中学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《母亲河的呼唤》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周艾溪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李丹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常州市同济中学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《保护她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仲沈伟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刘卓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常州市实验初级中学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吴瑞璞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汤培凤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常州市花园中学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《长江之子》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梅婷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乔碧波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常州市北环中学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王亦涵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岳雨菲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常州市翠竹中学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《携手共护母亲河》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董玥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岳雨菲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常州市翠竹中学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《江河新颜》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朱云彬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周琴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常州市明德实验中学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《运河揽境》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陈熙怡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王静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常州市虹景中学</w:t>
            </w:r>
          </w:p>
        </w:tc>
      </w:tr>
      <w:tr w:rsidR="004D7A54" w:rsidRPr="007D5314">
        <w:trPr>
          <w:jc w:val="center"/>
        </w:trPr>
        <w:tc>
          <w:tcPr>
            <w:tcW w:w="10587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三等奖（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36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675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1643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3844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《我们共护母亲河》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史静怡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尤斐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溧阳市光华初级中学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《举国共护母亲河》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戴晨娇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朱虹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溧阳市光华初级中学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《水与生命》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周远宁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李青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常州市金坛区华罗庚实验初中部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崔妍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张素芳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常州市金坛区华罗庚实验学校初中部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《江河新颜》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刘佳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李敏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常州市金坛区直溪中学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《水·生命》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薛志豪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钱惠芳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常州市金坛区华罗庚实验学校尧塘分校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《国之水·黄河情》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祁雨瑄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胡婷芝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常州市金坛区第二中学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《壮哉，母亲河！》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郭玉洁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徐小萍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常州市武进区南夏墅初级中学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《爱常州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护运河》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傅谈博言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王梦露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常州市武进区湖塘实验中学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《能源转换器》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万佳乐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张华娟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常州市武进区嘉泽初级中学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《生命之源》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谭果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丁伟英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常州市武进区星辰实验学校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欧阳谨漩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丁伟英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常州市武进区星辰实验学校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《水之蓝图》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周伊诺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陆立平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常州市武进区淹城初级中学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《生命之源》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张书涵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王洁、梅彩虹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常州市武进区淹城初级中学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丁烨煊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张建兴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常州市武进区成章初级中学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《生命之泉》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余宛凝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徐旭香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常州市武进区江理工附属牛塘实验学校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《与水共舞》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吕悦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苏叶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常州市武进区东安实验学校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《水乐园》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王俊熙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苏叶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常州市武进区东安实验学校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《千里黄河》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郑雨菲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蒋敏芬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常州市武进区礼嘉实验学校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《源源流淌》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杭星怡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陆燕妮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常州市武进区洛阳初级中学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《共护母亲河》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刘雨辰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王灿灿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常州市武进区鸣凰中学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《悠悠运河情》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陈雨馨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王灿灿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常州市武进区鸣凰中学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《古运河畔》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李一诺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薛亚红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常州市科教城初级中学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《运河之常州情》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肖可馨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谈愫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《中国梦·黄河情》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李馨怡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颜菊芳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常州市武进区夏溪初级中学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《水之灵》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王宏斌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胡敏明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常州市武进区马杭初级中学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吴辰湉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杨雯玥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常州市武进区湖塘实验中学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《鹤眺黄河万里奔》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陈晓迪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谢志豪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常州市武进区坂上初级中学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《保护母亲河》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葛雨晴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丁楠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常州市武进区东龙实验初级中学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《黄河颂》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王好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滕金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常州市焦溪初级中学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《鱼生》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陆钰丞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周洛伊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常州经开区实验初级中学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《九曲黄河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华夏摇篮》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程泓睿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李苏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常州市第二十四中学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《拥抱母亲河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珍爱生命摇篮》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何羽汐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蔡冬梅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常州市第二十四中学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姚佳琪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蔡冬梅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常州市第二十四中学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《运河秋色》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张语婷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李星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常州市清潭中学</w:t>
            </w:r>
          </w:p>
        </w:tc>
      </w:tr>
      <w:tr w:rsidR="004D7A54" w:rsidRPr="007D5314">
        <w:trPr>
          <w:jc w:val="center"/>
        </w:trPr>
        <w:tc>
          <w:tcPr>
            <w:tcW w:w="34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《让运河妈妈永葆青春》</w:t>
            </w:r>
          </w:p>
        </w:tc>
        <w:tc>
          <w:tcPr>
            <w:tcW w:w="167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吴梦凡</w:t>
            </w:r>
          </w:p>
        </w:tc>
        <w:tc>
          <w:tcPr>
            <w:tcW w:w="16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杨颜华</w:t>
            </w:r>
          </w:p>
        </w:tc>
        <w:tc>
          <w:tcPr>
            <w:tcW w:w="384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常州市中吴实验学校</w:t>
            </w:r>
          </w:p>
        </w:tc>
      </w:tr>
    </w:tbl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（高中组绘画）</w:t>
      </w:r>
    </w:p>
    <w:p w:rsidR="004D7A54" w:rsidRDefault="004D7A54" w:rsidP="001657B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38"/>
        <w:gridCol w:w="1662"/>
        <w:gridCol w:w="2013"/>
        <w:gridCol w:w="3500"/>
      </w:tblGrid>
      <w:tr w:rsidR="004D7A54" w:rsidRPr="007D5314">
        <w:trPr>
          <w:jc w:val="center"/>
        </w:trPr>
        <w:tc>
          <w:tcPr>
            <w:tcW w:w="10613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一等奖（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3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662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2013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3500" w:type="dxa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《黄河图鉴》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祁竞贤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李昭君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江苏省常州高级中学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《源》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王悦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朱冬健、高波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常州市第三中学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《情系黄河，脉脉相传》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沈奕冰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卢艳伟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常州市第三中学</w:t>
            </w:r>
          </w:p>
        </w:tc>
      </w:tr>
      <w:tr w:rsidR="004D7A54" w:rsidRPr="007D5314">
        <w:trPr>
          <w:jc w:val="center"/>
        </w:trPr>
        <w:tc>
          <w:tcPr>
            <w:tcW w:w="10613" w:type="dxa"/>
            <w:gridSpan w:val="4"/>
            <w:vAlign w:val="center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二等奖（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7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作品名称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作者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指导教师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《徜徉》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陈思彤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周叶萍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溧阳市竹箦中学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《长荡湖的守护者》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徐亦轩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程杰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常州市金坛区第一中学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《源头》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钱雨馨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钱玲玲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常州市武进区洛阳高级中学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《我眼中的母亲河》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蒋双楹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张倩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常州市前黄高级中学国际分校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《我与母亲河的拥抱》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陈宜灵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范玉科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江苏省奔牛高级中学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《海的悲鸣》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朱睿琳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杨扬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常州市田家炳高级中学</w:t>
            </w:r>
          </w:p>
        </w:tc>
      </w:tr>
      <w:tr w:rsidR="004D7A54" w:rsidRPr="007D5314">
        <w:trPr>
          <w:jc w:val="center"/>
        </w:trPr>
        <w:tc>
          <w:tcPr>
            <w:tcW w:w="34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《黄河母亲》</w:t>
            </w:r>
          </w:p>
        </w:tc>
        <w:tc>
          <w:tcPr>
            <w:tcW w:w="16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许心怡</w:t>
            </w:r>
          </w:p>
        </w:tc>
        <w:tc>
          <w:tcPr>
            <w:tcW w:w="201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许家慧</w:t>
            </w:r>
          </w:p>
        </w:tc>
        <w:tc>
          <w:tcPr>
            <w:tcW w:w="35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常州市田家炳高级中学</w:t>
            </w:r>
          </w:p>
        </w:tc>
      </w:tr>
    </w:tbl>
    <w:p w:rsidR="004D7A54" w:rsidRDefault="004D7A54">
      <w:pPr>
        <w:rPr>
          <w:rFonts w:cs="Times New Roman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（中职组绘画）</w:t>
      </w:r>
    </w:p>
    <w:p w:rsidR="004D7A54" w:rsidRDefault="004D7A54" w:rsidP="001657B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50"/>
        <w:gridCol w:w="1625"/>
        <w:gridCol w:w="2038"/>
        <w:gridCol w:w="3487"/>
      </w:tblGrid>
      <w:tr w:rsidR="004D7A54" w:rsidRPr="007D5314">
        <w:trPr>
          <w:jc w:val="center"/>
        </w:trPr>
        <w:tc>
          <w:tcPr>
            <w:tcW w:w="10600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一等奖（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1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625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203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87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《生命的摇篮》</w:t>
            </w:r>
          </w:p>
        </w:tc>
        <w:tc>
          <w:tcPr>
            <w:tcW w:w="16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傅诗涵</w:t>
            </w:r>
          </w:p>
        </w:tc>
        <w:tc>
          <w:tcPr>
            <w:tcW w:w="20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陈超</w:t>
            </w:r>
          </w:p>
        </w:tc>
        <w:tc>
          <w:tcPr>
            <w:tcW w:w="348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常州开放大学</w:t>
            </w:r>
          </w:p>
        </w:tc>
      </w:tr>
      <w:tr w:rsidR="004D7A54" w:rsidRPr="007D5314">
        <w:trPr>
          <w:jc w:val="center"/>
        </w:trPr>
        <w:tc>
          <w:tcPr>
            <w:tcW w:w="10600" w:type="dxa"/>
            <w:gridSpan w:val="4"/>
            <w:vAlign w:val="center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二等奖（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2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6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20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8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《生命涌动》</w:t>
            </w:r>
          </w:p>
        </w:tc>
        <w:tc>
          <w:tcPr>
            <w:tcW w:w="16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孙毓</w:t>
            </w:r>
          </w:p>
        </w:tc>
        <w:tc>
          <w:tcPr>
            <w:tcW w:w="20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郑萍</w:t>
            </w:r>
          </w:p>
        </w:tc>
        <w:tc>
          <w:tcPr>
            <w:tcW w:w="348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江苏省溧阳中等专业学校</w:t>
            </w:r>
          </w:p>
        </w:tc>
      </w:tr>
      <w:tr w:rsidR="004D7A54" w:rsidRPr="007D5314">
        <w:trPr>
          <w:jc w:val="center"/>
        </w:trPr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62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陈诺</w:t>
            </w:r>
          </w:p>
        </w:tc>
        <w:tc>
          <w:tcPr>
            <w:tcW w:w="203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杨振芳</w:t>
            </w:r>
          </w:p>
        </w:tc>
        <w:tc>
          <w:tcPr>
            <w:tcW w:w="348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常州市高级职业技术学校</w:t>
            </w:r>
          </w:p>
        </w:tc>
      </w:tr>
    </w:tbl>
    <w:p w:rsidR="004D7A54" w:rsidRDefault="004D7A54">
      <w:pPr>
        <w:rPr>
          <w:rFonts w:cs="Times New Roman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（小学诗歌）</w:t>
      </w:r>
    </w:p>
    <w:p w:rsidR="004D7A54" w:rsidRDefault="004D7A54" w:rsidP="001657B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61"/>
        <w:gridCol w:w="1528"/>
        <w:gridCol w:w="1162"/>
        <w:gridCol w:w="4449"/>
      </w:tblGrid>
      <w:tr w:rsidR="004D7A54" w:rsidRPr="007D5314">
        <w:trPr>
          <w:jc w:val="center"/>
        </w:trPr>
        <w:tc>
          <w:tcPr>
            <w:tcW w:w="10600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7D5314">
              <w:rPr>
                <w:rFonts w:ascii="仿宋_GB2312" w:eastAsia="仿宋_GB2312" w:hAnsi="仿宋" w:cs="仿宋_GB2312" w:hint="eastAsia"/>
                <w:kern w:val="0"/>
              </w:rPr>
              <w:t>一等奖（</w:t>
            </w:r>
            <w:r w:rsidRPr="007D5314">
              <w:rPr>
                <w:rFonts w:ascii="仿宋_GB2312" w:eastAsia="仿宋_GB2312" w:hAnsi="仿宋" w:cs="仿宋_GB2312"/>
                <w:kern w:val="0"/>
              </w:rPr>
              <w:t>12</w:t>
            </w:r>
            <w:r w:rsidRPr="007D5314">
              <w:rPr>
                <w:rFonts w:ascii="仿宋_GB2312" w:eastAsia="仿宋_GB2312" w:hAnsi="仿宋" w:cs="仿宋_GB2312" w:hint="eastAsia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trHeight w:val="90"/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《水，你轻轻走过我身旁》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罗子宸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盛昕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溧阳市第二实验小学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《以水为师》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蒋周洹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谢娟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溧阳市清安小学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《水之歌》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甘雨彤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史金花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溧阳市文化小学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《水之礼赞》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王泽语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周红勤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《采菱港里的小水滴》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季嘉欣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李莉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常州市武进区采菱小学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《我是一滴水》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朱郭宥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许永伟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常州市武进区湟里中心小学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《水是流动的》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丁子易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干立倩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常州市新北区百丈中心小学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《向海奔去的水》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阮姜慧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雷佳敏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常州市新北区孟河中心小学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《淘气的水》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李依宸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许枫烨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常州市博爱小学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《夜游运河记》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刘妙涵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戴彩娥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常州市解放路小学</w:t>
            </w:r>
          </w:p>
        </w:tc>
      </w:tr>
      <w:tr w:rsidR="004D7A54" w:rsidRPr="007D5314">
        <w:trPr>
          <w:trHeight w:val="90"/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《月亮湾》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谷郑悠墨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金花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常州市戚墅堰东方小学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《停水了》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徐顺超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杨峰权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常州市戚墅堰实验小学</w:t>
            </w:r>
          </w:p>
        </w:tc>
      </w:tr>
      <w:tr w:rsidR="004D7A54" w:rsidRPr="007D5314">
        <w:trPr>
          <w:jc w:val="center"/>
        </w:trPr>
        <w:tc>
          <w:tcPr>
            <w:tcW w:w="10600" w:type="dxa"/>
            <w:gridSpan w:val="4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24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《小雨滴》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杨诗溢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王晓青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《悲鸣之海》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董雨馨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杨晨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溧阳市旧县小学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《美丽钱资湖》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林仪帆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刘新波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常州市金坛区华罗庚实验学校滨湖分校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《与山水共清欢》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纪一宇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孙国琴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常州市金坛区西城实验小学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《纯洁使者》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曹子妍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程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风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《倘若我是一滴水》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张皓天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潘珍琴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《水乡》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谭茹雪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雎爱春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常州市金坛区西岗小学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《水调歌头·生命之源》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王延泽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钱小莉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《江景》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张雨欣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许晴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常州市金坛区华罗庚实验学校岸头分校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《水，小小的一滴》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绳若骐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绳栓栓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常州市武进区戴溪小学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《水·四季》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王子彧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陆玉娜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常州市武进区常州大学附属小学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张高锋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朱鹏伟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常州市武进区刘海粟小学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《假如我是一滴水》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杨鑫诺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孙美芬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常州市武进区湖塘桥第二实验小学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《读你·水之颂》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田玮洲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郑慧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常州市武进区运村实验学校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《若水》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程译锦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田凤艳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常州市武进区星韵学校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《水迹》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王夏阳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徐银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常州市武进区运村实验学校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《关于水的两种表达》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羊子妤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王雨芊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常州市武进区学府小学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《溪水与卵石》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仲文心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沈静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常州市武进区湖塘桥第三实验小学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《渔家傲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怜水》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江子祺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刘宏伟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常州市新北区魏村中心小学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《水之悟》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周陈佳可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史志梅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常州市博爱小学</w:t>
            </w:r>
          </w:p>
        </w:tc>
      </w:tr>
      <w:tr w:rsidR="004D7A54" w:rsidRPr="007D5314">
        <w:trPr>
          <w:trHeight w:val="90"/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《水的形状》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夏天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张佳萌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常州市钟楼区第二实验小学</w:t>
            </w:r>
          </w:p>
        </w:tc>
      </w:tr>
      <w:tr w:rsidR="004D7A54" w:rsidRPr="007D5314">
        <w:trPr>
          <w:trHeight w:val="90"/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《我是一滴水》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朱辰洋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吕菁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常州市钟楼区怀德苑小学怀德校区</w:t>
            </w:r>
          </w:p>
        </w:tc>
      </w:tr>
      <w:tr w:rsidR="004D7A54" w:rsidRPr="007D5314">
        <w:trPr>
          <w:trHeight w:val="90"/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《山水之诗》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陈可馨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梁燕华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常州经开区横林小学</w:t>
            </w:r>
          </w:p>
        </w:tc>
      </w:tr>
      <w:tr w:rsidR="004D7A54" w:rsidRPr="007D5314">
        <w:trPr>
          <w:trHeight w:val="90"/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《去往何处》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胡宇烁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张小伟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常州经开区小学</w:t>
            </w:r>
          </w:p>
        </w:tc>
      </w:tr>
      <w:tr w:rsidR="004D7A54" w:rsidRPr="007D5314">
        <w:trPr>
          <w:trHeight w:val="455"/>
          <w:jc w:val="center"/>
        </w:trPr>
        <w:tc>
          <w:tcPr>
            <w:tcW w:w="10600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三等奖（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36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《湖畔观鸟》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韩宇杰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杨琴华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《我是一滴水》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贺馨缘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陈凤芳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溧阳市后六小学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《山水之歌》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陈梓航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潘晓红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溧阳市昆仑小学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史一兮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陈艳迎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溧阳市第二实验小学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《水之旅》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徐晟铭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刘洁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溧城中心小学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《家乡的湖》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郭雨桐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唐洁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溧阳市泓口小学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《长江颂》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罗文希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谢娟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溧阳市清安小学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《自然天成之天目湖景》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董丞博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张珺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溧阳市燕湖小学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《寻梦山水谣》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王荻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周欣桐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溧阳市燕湖小学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《生命之源》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徐予泽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冯秀娟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溧阳市杨庄小学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《水之源》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施韵娴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葛蓉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溧阳上兴中心小学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穆心悦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宋律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溧阳上兴中心小学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《水韵》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刘馨怡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范小旭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溧阳市别桥中心小学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侯语琦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周辉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溧阳市东升小学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《水之歌》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尤梓航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周辉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溧阳市东升小学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胡铱涵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陈昕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常州市金坛区华罗庚实验学校岸头分校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《水乡白鹭飞》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张雨晨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徐锁平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常州市金坛区华城实验小学河头分校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《有你的地方才有生命的希望》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徐惠惜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岳建华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常州市金坛区段玉裁实验小学常胜分校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《一滴水》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疏熹长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闵志君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《我从永安河边过》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吴战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杨青亚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《湖水》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周洛伊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张莲娣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常州市武进区马杭中心小学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《大海里的一滴水》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殷梓叶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徐寒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常州市武进区李公朴小学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《假如我是一滴水》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程曦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张洁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常州市武进区宋剑湖小学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《静水》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张育恺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朱晓红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常州市武进区横山桥中心小学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《一滴水》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王雨馨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徐银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常州市武进区运村实验学校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《忆乡山水》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刘依凡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陆玉娜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常州大学附属小学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《运河》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于知一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朱鹏伟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常州市武进区刘海粟小学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《假如我是一滴水》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薛嘉鸿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汤霞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常州市武进区村前小学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《小水滴的愿望》</w:t>
            </w:r>
          </w:p>
        </w:tc>
        <w:tc>
          <w:tcPr>
            <w:tcW w:w="1528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臧彦力</w:t>
            </w:r>
          </w:p>
        </w:tc>
        <w:tc>
          <w:tcPr>
            <w:tcW w:w="116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陆彩虹</w:t>
            </w:r>
          </w:p>
        </w:tc>
        <w:tc>
          <w:tcPr>
            <w:tcW w:w="444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武进区实验小学分校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《山水共清欢》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黄雨琪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戴晶晶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《长相思·愁》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刘灿琦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蔡潇潇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常州市新北区新桥实验小学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《故乡水，故乡情》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汤沐辰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徐艳秋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常州市新北区龙城小学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《寻·水》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谢佳逸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陶虹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常州市新北区飞龙实验小学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《水的心情》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王禹朱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许枫烨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常州市博爱小学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《水的故事》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梁牧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夏旭静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常州戚墅堰东方小学</w:t>
            </w:r>
          </w:p>
        </w:tc>
      </w:tr>
      <w:tr w:rsidR="004D7A54" w:rsidRPr="007D5314">
        <w:trPr>
          <w:jc w:val="center"/>
        </w:trPr>
        <w:tc>
          <w:tcPr>
            <w:tcW w:w="3461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528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程思逸</w:t>
            </w:r>
          </w:p>
        </w:tc>
        <w:tc>
          <w:tcPr>
            <w:tcW w:w="116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金雨竹</w:t>
            </w:r>
          </w:p>
        </w:tc>
        <w:tc>
          <w:tcPr>
            <w:tcW w:w="444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常州经开区横山桥阳光小学</w:t>
            </w:r>
          </w:p>
        </w:tc>
      </w:tr>
    </w:tbl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（初中诗歌）</w:t>
      </w:r>
    </w:p>
    <w:p w:rsidR="004D7A54" w:rsidRDefault="004D7A54" w:rsidP="001657B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5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90"/>
        <w:gridCol w:w="1479"/>
        <w:gridCol w:w="1669"/>
        <w:gridCol w:w="3846"/>
      </w:tblGrid>
      <w:tr w:rsidR="004D7A54" w:rsidRPr="007D5314">
        <w:trPr>
          <w:jc w:val="center"/>
        </w:trPr>
        <w:tc>
          <w:tcPr>
            <w:tcW w:w="10584" w:type="dxa"/>
            <w:gridSpan w:val="4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7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47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6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84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《奇妙的旅程》</w:t>
            </w:r>
          </w:p>
        </w:tc>
        <w:tc>
          <w:tcPr>
            <w:tcW w:w="147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陈海峰</w:t>
            </w:r>
          </w:p>
        </w:tc>
        <w:tc>
          <w:tcPr>
            <w:tcW w:w="166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王丽琴</w:t>
            </w:r>
          </w:p>
        </w:tc>
        <w:tc>
          <w:tcPr>
            <w:tcW w:w="384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常州市武进区坂上初级中学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《我是一名旅行者》</w:t>
            </w:r>
          </w:p>
        </w:tc>
        <w:tc>
          <w:tcPr>
            <w:tcW w:w="147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陈义涵</w:t>
            </w:r>
          </w:p>
        </w:tc>
        <w:tc>
          <w:tcPr>
            <w:tcW w:w="166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张美红</w:t>
            </w:r>
          </w:p>
        </w:tc>
        <w:tc>
          <w:tcPr>
            <w:tcW w:w="384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常州市武进区洛阳初级中学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《水》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孙妍雅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陶丽娟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常州市新北区吕墅中学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《我是一滴水》</w:t>
            </w:r>
          </w:p>
        </w:tc>
        <w:tc>
          <w:tcPr>
            <w:tcW w:w="147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王子矜</w:t>
            </w:r>
          </w:p>
        </w:tc>
        <w:tc>
          <w:tcPr>
            <w:tcW w:w="166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徐亚玲</w:t>
            </w:r>
          </w:p>
        </w:tc>
        <w:tc>
          <w:tcPr>
            <w:tcW w:w="384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常州市北郊初级中学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《若水》</w:t>
            </w:r>
          </w:p>
        </w:tc>
        <w:tc>
          <w:tcPr>
            <w:tcW w:w="147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张籽涵</w:t>
            </w:r>
          </w:p>
        </w:tc>
        <w:tc>
          <w:tcPr>
            <w:tcW w:w="166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冉丽君</w:t>
            </w:r>
          </w:p>
        </w:tc>
        <w:tc>
          <w:tcPr>
            <w:tcW w:w="384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常州市朝阳中学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无标题</w:t>
            </w:r>
          </w:p>
        </w:tc>
        <w:tc>
          <w:tcPr>
            <w:tcW w:w="147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姚博文</w:t>
            </w:r>
          </w:p>
        </w:tc>
        <w:tc>
          <w:tcPr>
            <w:tcW w:w="166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朱光琪</w:t>
            </w:r>
          </w:p>
        </w:tc>
        <w:tc>
          <w:tcPr>
            <w:tcW w:w="384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常州市花园中学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47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傅烨</w:t>
            </w:r>
          </w:p>
        </w:tc>
        <w:tc>
          <w:tcPr>
            <w:tcW w:w="166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柏佩婷</w:t>
            </w:r>
          </w:p>
        </w:tc>
        <w:tc>
          <w:tcPr>
            <w:tcW w:w="384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常州市翠竹中学</w:t>
            </w:r>
          </w:p>
        </w:tc>
      </w:tr>
      <w:tr w:rsidR="004D7A54" w:rsidRPr="007D5314">
        <w:trPr>
          <w:jc w:val="center"/>
        </w:trPr>
        <w:tc>
          <w:tcPr>
            <w:tcW w:w="10584" w:type="dxa"/>
            <w:gridSpan w:val="4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11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47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6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84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曾诗贻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钱小花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溧阳市周城初级中学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《每一滴水，都应成为云朵》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张倪菡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史燕群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《弱水三千，只取所需》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胡鑫瑞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史燕群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《梦之水》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张丽琴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姚玮华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常州市金坛区河头中学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马依勉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周小燕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《水的四季》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李煜轩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金富东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常州市武进区雪堰初级中学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《清瑶》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范欣妍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周颖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常州市武进区卢家巷实验学校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《山水情，家乡情》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许若曦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周冰洁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常州市武进区东龙实验初级中学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《黄河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我古老而年轻的母亲河》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张祖诰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夏震军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常州市北环中学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《海殇》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肖思雨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陈蕾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常州市教科院附属初级中学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《如果我是水》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陈舒圻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蒋雯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常州市虹景中学</w:t>
            </w:r>
          </w:p>
        </w:tc>
      </w:tr>
      <w:tr w:rsidR="004D7A54" w:rsidRPr="007D5314">
        <w:trPr>
          <w:trHeight w:val="325"/>
          <w:jc w:val="center"/>
        </w:trPr>
        <w:tc>
          <w:tcPr>
            <w:tcW w:w="10584" w:type="dxa"/>
            <w:gridSpan w:val="4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三等奖（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17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47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66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84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《我叹》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乔舒娜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薛花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溧阳市前马初级中学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何润优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周亚云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溧阳市实验初级中学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《黄河·血脉》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杨昕妍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汤春芳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常州市金坛区第五中学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《她，就在我们身边》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王禹涵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翁琴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《生命之水》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周梦瑶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陈月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常州市金坛区华罗庚实验学校尧塘分校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《山水共清欢》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胡平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李粉云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常州市金坛区西岗中学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《满庭芳》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史童笑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薛亚红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常州市教科城初级中学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《冬夜听雨》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李语涵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张亚伟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常州市武进区湟里初级中学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《采莲曲》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张涵宇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吴志方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常州市武进区嘉泽初级中学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《听，这水声》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李佳欣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白艳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常州市武进区江理工附属牛塘实验学校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《小水滴》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许一诺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金富东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常州市武进区雪堰初级中学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唐远卓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陈岚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常州市武进区礼嘉实验学校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《水之谣》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张若馨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朱婧叶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常州市武进区卢家巷实验学校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《你在》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杨漱玉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蒋沐涵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《蝶恋花·山水共清欢》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方雅琦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冯育红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常州市北郊初级中学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《清平调·天目湖》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钱璟烨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欧阳齐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常州市北郊初级中学</w:t>
            </w:r>
          </w:p>
        </w:tc>
      </w:tr>
      <w:tr w:rsidR="004D7A54" w:rsidRPr="007D5314">
        <w:trPr>
          <w:jc w:val="center"/>
        </w:trPr>
        <w:tc>
          <w:tcPr>
            <w:tcW w:w="359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《水》</w:t>
            </w:r>
          </w:p>
        </w:tc>
        <w:tc>
          <w:tcPr>
            <w:tcW w:w="147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郁竣翔</w:t>
            </w:r>
          </w:p>
        </w:tc>
        <w:tc>
          <w:tcPr>
            <w:tcW w:w="166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尤建峰</w:t>
            </w:r>
          </w:p>
        </w:tc>
        <w:tc>
          <w:tcPr>
            <w:tcW w:w="38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常州外国语学校</w:t>
            </w:r>
          </w:p>
        </w:tc>
      </w:tr>
    </w:tbl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（高中中职诗歌）</w:t>
      </w:r>
    </w:p>
    <w:p w:rsidR="004D7A54" w:rsidRDefault="004D7A54" w:rsidP="001657B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55"/>
        <w:gridCol w:w="1600"/>
        <w:gridCol w:w="2072"/>
        <w:gridCol w:w="3450"/>
      </w:tblGrid>
      <w:tr w:rsidR="004D7A54" w:rsidRPr="007D5314">
        <w:trPr>
          <w:trHeight w:val="90"/>
          <w:jc w:val="center"/>
        </w:trPr>
        <w:tc>
          <w:tcPr>
            <w:tcW w:w="10577" w:type="dxa"/>
            <w:gridSpan w:val="4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1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60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207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《山水颂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致风华正茂的少年与繁荣富强的祖国》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徐至鑫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朱华芳、陈家正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江苏省横林高级中学</w:t>
            </w:r>
          </w:p>
        </w:tc>
      </w:tr>
      <w:tr w:rsidR="004D7A54" w:rsidRPr="007D5314">
        <w:trPr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3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《咏水》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张馨怡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李琳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武进区前黄实验高级中学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《见孟渎有感》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陈杨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陈希平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常州市北郊高级中学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《感兴汴河》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唐永帅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王韧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常州市第三中学</w:t>
            </w:r>
          </w:p>
        </w:tc>
      </w:tr>
      <w:tr w:rsidR="004D7A54" w:rsidRPr="007D5314">
        <w:trPr>
          <w:trHeight w:val="365"/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三等奖（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6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作品名称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作者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《越金流》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陈姝言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陈真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江苏省溧阳中学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《南河橘阳》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姜莹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吴颖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江苏省溧阳中等专业学校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《江上远望有感》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孙梅傲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陈雯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溧阳市光华高级中学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《今昔》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刘俊鹏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王婧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江苏省常州高级中学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《江绪》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王涵轶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朱丽锋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《西太湖》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桑子轩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李梦梦、徐贞贞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常州市第三中学</w:t>
            </w:r>
          </w:p>
        </w:tc>
      </w:tr>
    </w:tbl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440" w:lineRule="exact"/>
        <w:jc w:val="center"/>
        <w:rPr>
          <w:rFonts w:cs="Times New Roman"/>
          <w:b/>
          <w:bCs/>
          <w:sz w:val="28"/>
          <w:szCs w:val="28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（小学发明创造）</w:t>
      </w:r>
    </w:p>
    <w:p w:rsidR="004D7A54" w:rsidRDefault="004D7A54" w:rsidP="0029463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47"/>
        <w:gridCol w:w="1707"/>
        <w:gridCol w:w="1709"/>
        <w:gridCol w:w="3614"/>
      </w:tblGrid>
      <w:tr w:rsidR="004D7A54" w:rsidRPr="007D5314">
        <w:trPr>
          <w:jc w:val="center"/>
        </w:trPr>
        <w:tc>
          <w:tcPr>
            <w:tcW w:w="10577" w:type="dxa"/>
            <w:gridSpan w:val="4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3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07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09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614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《污水处理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--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蒸馏过滤》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薛橙、王羽墨、</w:t>
            </w:r>
          </w:p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朱家澍、李亦可、</w:t>
            </w:r>
          </w:p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董文珺、王一寻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徐晓婷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常州市新北区春江中心小学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《地下车库智能排积水及积水储存再利用装置》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李明珂、李明</w:t>
            </w:r>
            <w:r w:rsidRPr="007D5314">
              <w:rPr>
                <w:rFonts w:ascii="仿宋" w:eastAsia="仿宋" w:hAnsi="仿宋" w:cs="仿宋" w:hint="eastAsia"/>
                <w:color w:val="000000"/>
                <w:kern w:val="0"/>
              </w:rPr>
              <w:t>玥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巩睿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常州市新北区龙城小学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《学校卫生系统智能节水装置》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王思然、邓羽甯、张亦弛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殷丽华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常州市钟楼区怀德苑小学</w:t>
            </w:r>
          </w:p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（香江华庭校区）</w:t>
            </w:r>
          </w:p>
        </w:tc>
      </w:tr>
      <w:tr w:rsidR="004D7A54" w:rsidRPr="007D5314">
        <w:trPr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6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trHeight w:val="304"/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《动力水车》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陈泓竹、陈念鑫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吴娜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溧阳市昆仑小学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《太阳能滴灌系统》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纪易泽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蒋小芬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常州市武进区嘉泽中心小学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《节水小制作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微景观循环装置》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徐多多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俞瑛、吴冰姿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常州市武进区礼嘉中心小学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《多场景节水集水器套装》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万林桐、鲍伊昊、曹宇轩、胡铭轩、徐靖宁、商瑾钺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付蓉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常州市新北区龙虎塘实验小学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《便携式洗手器》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刘峙卿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朱新辉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常州市三河口小学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《太阳能浇花神器》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张梓瑜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宣俊艳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常州经开区实验小学</w:t>
            </w:r>
          </w:p>
        </w:tc>
      </w:tr>
      <w:tr w:rsidR="004D7A54" w:rsidRPr="007D5314">
        <w:trPr>
          <w:trHeight w:val="455"/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三等奖（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9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《自制“节水神器”》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赵思源、吕佳怿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葛莉、汤婧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溧阳市第二实验小学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《雨水收集过滤与灌溉装置》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王栩昊、姜子轩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汤建敏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常州市武进区湖塘桥第三实验小学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《抽水马桶防漏水警报装置》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邱箬霖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邱健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常州市武进区刘海粟小学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《节水洒水器》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董宇鑫、赵俊鑫、孙浩文、余晨瑾、周一晨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瞿珍秀、陈洁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常州市武进区马杭中心小学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《太阳能鱼花共生系统》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陈安然、袁欣苒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李红静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常州市新北区飞龙实验小学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《电磁感应自动饮水机》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朱琦芸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曾霆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常州市新北区西夏墅中心小学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《一种节水环保自动洗笔机》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虞悦彤、孙邈轩、俞心晨、徐月萱、周奥、王瑞泽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王晓雪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常州市龙锦小学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《小雨滴拥抱一抹新绿》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豆欣依、吴安娜、李荣珺、彭梓涵、万怡欣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言淳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常州经开区横山桥阳光小学</w:t>
            </w:r>
          </w:p>
        </w:tc>
      </w:tr>
      <w:tr w:rsidR="004D7A54" w:rsidRPr="007D5314">
        <w:trPr>
          <w:jc w:val="center"/>
        </w:trPr>
        <w:tc>
          <w:tcPr>
            <w:tcW w:w="354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《节水节能湿度感应浇花器》</w:t>
            </w:r>
          </w:p>
        </w:tc>
        <w:tc>
          <w:tcPr>
            <w:tcW w:w="1707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胡嘉何</w:t>
            </w:r>
          </w:p>
        </w:tc>
        <w:tc>
          <w:tcPr>
            <w:tcW w:w="1709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白静</w:t>
            </w:r>
          </w:p>
        </w:tc>
        <w:tc>
          <w:tcPr>
            <w:tcW w:w="3614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常州经开区小学</w:t>
            </w:r>
          </w:p>
        </w:tc>
      </w:tr>
    </w:tbl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（初中发明创造）</w:t>
      </w:r>
    </w:p>
    <w:p w:rsidR="004D7A54" w:rsidRDefault="004D7A54" w:rsidP="0029463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55"/>
        <w:gridCol w:w="1732"/>
        <w:gridCol w:w="1940"/>
        <w:gridCol w:w="3450"/>
      </w:tblGrid>
      <w:tr w:rsidR="004D7A54" w:rsidRPr="007D5314">
        <w:trPr>
          <w:jc w:val="center"/>
        </w:trPr>
        <w:tc>
          <w:tcPr>
            <w:tcW w:w="10577" w:type="dxa"/>
            <w:gridSpan w:val="4"/>
          </w:tcPr>
          <w:p w:rsidR="004D7A54" w:rsidRPr="007D5314" w:rsidRDefault="004D7A54" w:rsidP="007D5314">
            <w:pPr>
              <w:spacing w:line="44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2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3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94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《“万物有灵”家庭节水系统》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陈敏轩、许留青、邹丰光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牛慧君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常州市新北区龙城初级中学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《智能节水系统》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奚澜绮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田盈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常州市翠竹中学</w:t>
            </w:r>
          </w:p>
        </w:tc>
      </w:tr>
      <w:tr w:rsidR="004D7A54" w:rsidRPr="007D5314">
        <w:trPr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3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《自动节水浇灌器小发明》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温梓彦、徐欣怡、刘煜涵、陈瑞奇、陆佳宏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宋迪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常州市新北区滨江中学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《污水净化后，利用湿度感应器滴灌植物》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李泽宇、胡天赐、李文浩、陈书涵、潘梓阳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蒋丽娟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常州市同济中学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《家用轻简节水装置》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姚博文、储皓楠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邵洁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常州市花园中学</w:t>
            </w:r>
          </w:p>
        </w:tc>
      </w:tr>
      <w:tr w:rsidR="004D7A54" w:rsidRPr="007D5314">
        <w:trPr>
          <w:trHeight w:val="455"/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三等奖（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4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《懒人自动浇水器》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张轶尧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徐腊梅、邓海霞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常州市金坛区段玉裁中学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《自动浇花节水装置》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夏雨泽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薛亚红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常州市科教城初级中学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《雨水收集智能浇花装置》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盛智原、殷雨婷、李豪、杨金平、吕吴、刘苏瑞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陆桥云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常州市武进区鸣凰中学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《自制净水器》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李世博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钟佳丽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常州市正衡中学</w:t>
            </w:r>
          </w:p>
        </w:tc>
      </w:tr>
    </w:tbl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（高中发明创造）</w:t>
      </w:r>
    </w:p>
    <w:p w:rsidR="004D7A54" w:rsidRDefault="004D7A54" w:rsidP="0029463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55"/>
        <w:gridCol w:w="1600"/>
        <w:gridCol w:w="2072"/>
        <w:gridCol w:w="3450"/>
      </w:tblGrid>
      <w:tr w:rsidR="004D7A54" w:rsidRPr="007D5314">
        <w:trPr>
          <w:jc w:val="center"/>
        </w:trPr>
        <w:tc>
          <w:tcPr>
            <w:tcW w:w="10577" w:type="dxa"/>
            <w:gridSpan w:val="4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1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60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207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《水循环系统》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孙振娟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王韧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常州市第三中学</w:t>
            </w:r>
          </w:p>
        </w:tc>
      </w:tr>
      <w:tr w:rsidR="004D7A54" w:rsidRPr="007D5314">
        <w:trPr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1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《基于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AVR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单片机智能控制热水机节水系统》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杨振威，张博涵，陈星宇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许颖、王飞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常州市高级职业技术学校</w:t>
            </w:r>
          </w:p>
        </w:tc>
      </w:tr>
      <w:tr w:rsidR="004D7A54" w:rsidRPr="007D5314">
        <w:trPr>
          <w:trHeight w:val="455"/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三等奖（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2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《盛水警报装置》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卢麒帅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信星星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常州市武进区前黄实验高中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《自动灌溉器》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刘飞扬、李国栋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赵江平、张钰娇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江苏省横林高级中学</w:t>
            </w:r>
          </w:p>
        </w:tc>
      </w:tr>
    </w:tbl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（小学主题视频）</w:t>
      </w:r>
    </w:p>
    <w:p w:rsidR="004D7A54" w:rsidRDefault="004D7A54" w:rsidP="0029463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55"/>
        <w:gridCol w:w="1600"/>
        <w:gridCol w:w="2072"/>
        <w:gridCol w:w="3450"/>
      </w:tblGrid>
      <w:tr w:rsidR="004D7A54" w:rsidRPr="007D5314">
        <w:trPr>
          <w:jc w:val="center"/>
        </w:trPr>
        <w:tc>
          <w:tcPr>
            <w:tcW w:w="10577" w:type="dxa"/>
            <w:gridSpan w:val="4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3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60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207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《护水我先行弘扬常州水文化》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吴若睿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陈清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常州市金坛区西城实验小学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《我的家乡是水乡》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罗美琳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仲娇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常州市武进区村前小学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《守护生命之水，共建常州生态》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虞逸波等五（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1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）中队队员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陈雪娇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常州市武进区湖塘桥第二实验小学</w:t>
            </w:r>
          </w:p>
        </w:tc>
      </w:tr>
      <w:tr w:rsidR="004D7A54" w:rsidRPr="007D5314">
        <w:trPr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6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《节约用水从我做起》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袁梦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张国琴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常州市金坛区华罗庚实验学校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《校园节水学问大》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季杰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钱洁予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常州市武进区采菱小学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《节约用水，从我做起》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屠子宸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汤梦婷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常州市武进区戴溪小学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《呵护生命之水》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蔡起灏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董旭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常州市武进区清英外国语学校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《节约用水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从我做起》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魏子涵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张彩亚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常州市新北区龙虎塘实验小学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《护水我先行》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刘珈瑜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周婷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常州经开区实验小学</w:t>
            </w:r>
          </w:p>
        </w:tc>
      </w:tr>
      <w:tr w:rsidR="004D7A54" w:rsidRPr="007D5314">
        <w:trPr>
          <w:trHeight w:val="312"/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三等奖（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9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《护水我先行，弘扬溧阳水文化》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朱韵泽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陈彩芬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溧阳市实验小学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《节约每一滴水》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蒋周洹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谢娟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溧阳市清安小学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《节水、护水，从我做起》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王丁芃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狄亚君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溧阳市第二实验小学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《护水我先行，弘扬常州水文化》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夏艺菡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钱祯昀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常州市武进区礼嘉中心小学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《小水滴奇遇记》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康舜尧、刘彦孜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薄艳芝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常州市武进区新安小学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《探秘污水处理厂》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曹想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王娟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常州市武进区崔桥小学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《滴水在手心，护水我先行》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盛昕玥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沈晶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常州市武进区刘海粟小学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《古韵今风话运河》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闻邑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扈文晶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常州市新北区西夏墅中心小学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《水润龙城，你我先行》</w:t>
            </w:r>
          </w:p>
        </w:tc>
        <w:tc>
          <w:tcPr>
            <w:tcW w:w="160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咸舒窈</w:t>
            </w:r>
          </w:p>
        </w:tc>
        <w:tc>
          <w:tcPr>
            <w:tcW w:w="207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余丹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常州市解放路小学</w:t>
            </w:r>
          </w:p>
        </w:tc>
      </w:tr>
    </w:tbl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（初中主题视频）</w:t>
      </w:r>
    </w:p>
    <w:p w:rsidR="004D7A54" w:rsidRDefault="004D7A54" w:rsidP="0029463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55"/>
        <w:gridCol w:w="1732"/>
        <w:gridCol w:w="1940"/>
        <w:gridCol w:w="3450"/>
      </w:tblGrid>
      <w:tr w:rsidR="004D7A54" w:rsidRPr="007D5314">
        <w:trPr>
          <w:jc w:val="center"/>
        </w:trPr>
        <w:tc>
          <w:tcPr>
            <w:tcW w:w="10577" w:type="dxa"/>
            <w:gridSpan w:val="4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2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32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94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《澜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生命之水》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孙悦茗、辛婧云、陈思睿、吕一鸣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王鑫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常州市教科院附属初级中学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《水日潺源》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谢雨倩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李萍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常州外国语学校</w:t>
            </w:r>
          </w:p>
        </w:tc>
      </w:tr>
      <w:tr w:rsidR="004D7A54" w:rsidRPr="007D5314">
        <w:trPr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4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《护水先行人》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周诗媛、张文彬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费寒芳、王晶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常州市武进区洛阳初级中学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《常州之水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我的母亲之水》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奚知煊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周丹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常州市武进区卢家巷实验学校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《爱水·护水·利水，在常州！》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郑源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王智影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常州市新北区薛家中学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《护水我先行，弘扬常州水文化》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张龄心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周蓓姿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常州市朝阳中学</w:t>
            </w:r>
          </w:p>
        </w:tc>
      </w:tr>
      <w:tr w:rsidR="004D7A54" w:rsidRPr="007D5314">
        <w:trPr>
          <w:trHeight w:val="455"/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三等奖（</w:t>
            </w:r>
            <w:r w:rsidRPr="007D5314"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</w:rPr>
              <w:t>6</w:t>
            </w: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《滆湖湿地公园》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张孜诺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季近青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常州市武进区南夏墅初级中学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《常州水文化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——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大运河的灵动与温润》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吴涵玉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王灿灿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常州市武进区鸣凰中学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《“河”我一起，守护家乡河》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仰澍、张子薇、罗文彬、黄伟豪、陆涵淼、王玮琪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贾晓蕾、蒋梦姣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常州市武进区横山桥初级中学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《生命与水》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叶择宸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顾晨薇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常州市新北区河海实验学校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《运河五号》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孙楚涵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李立辉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常州市勤业中学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《常州水文化》</w:t>
            </w:r>
          </w:p>
        </w:tc>
        <w:tc>
          <w:tcPr>
            <w:tcW w:w="173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朱禛</w:t>
            </w:r>
          </w:p>
        </w:tc>
        <w:tc>
          <w:tcPr>
            <w:tcW w:w="194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周泓涤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常州市翠竹中学</w:t>
            </w:r>
          </w:p>
        </w:tc>
      </w:tr>
    </w:tbl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常州市第十六届“生命之水”主题教育活动</w:t>
      </w: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（高中主题视频）</w:t>
      </w:r>
    </w:p>
    <w:p w:rsidR="004D7A54" w:rsidRDefault="004D7A54" w:rsidP="0029463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10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55"/>
        <w:gridCol w:w="1746"/>
        <w:gridCol w:w="1926"/>
        <w:gridCol w:w="3450"/>
      </w:tblGrid>
      <w:tr w:rsidR="004D7A54" w:rsidRPr="007D5314">
        <w:trPr>
          <w:jc w:val="center"/>
        </w:trPr>
        <w:tc>
          <w:tcPr>
            <w:tcW w:w="10577" w:type="dxa"/>
            <w:gridSpan w:val="4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一等奖（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1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4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926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《污水处理初体验》</w:t>
            </w:r>
          </w:p>
        </w:tc>
        <w:tc>
          <w:tcPr>
            <w:tcW w:w="17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孙雨茜</w:t>
            </w:r>
          </w:p>
        </w:tc>
        <w:tc>
          <w:tcPr>
            <w:tcW w:w="192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王韧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常州市第三中学</w:t>
            </w:r>
          </w:p>
        </w:tc>
      </w:tr>
      <w:tr w:rsidR="004D7A54" w:rsidRPr="007D5314">
        <w:trPr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二等奖（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1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92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《护水我先行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 xml:space="preserve"> 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弘扬常州水文化》</w:t>
            </w:r>
          </w:p>
        </w:tc>
        <w:tc>
          <w:tcPr>
            <w:tcW w:w="17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黄茹熠、刘丹丹、王诗琪</w:t>
            </w:r>
          </w:p>
        </w:tc>
        <w:tc>
          <w:tcPr>
            <w:tcW w:w="192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高曙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常州刘国钧高等职业技术学校</w:t>
            </w:r>
          </w:p>
        </w:tc>
      </w:tr>
      <w:tr w:rsidR="004D7A54" w:rsidRPr="007D5314">
        <w:trPr>
          <w:trHeight w:val="455"/>
          <w:jc w:val="center"/>
        </w:trPr>
        <w:tc>
          <w:tcPr>
            <w:tcW w:w="10577" w:type="dxa"/>
            <w:gridSpan w:val="4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三等奖（</w:t>
            </w:r>
            <w:r w:rsidRPr="007D5314">
              <w:rPr>
                <w:rFonts w:ascii="仿宋_GB2312" w:eastAsia="仿宋_GB2312" w:hAnsi="宋体" w:cs="仿宋_GB2312"/>
                <w:color w:val="000000"/>
                <w:kern w:val="0"/>
              </w:rPr>
              <w:t>2</w:t>
            </w: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名）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作品名称</w:t>
            </w:r>
          </w:p>
        </w:tc>
        <w:tc>
          <w:tcPr>
            <w:tcW w:w="17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作者</w:t>
            </w:r>
          </w:p>
        </w:tc>
        <w:tc>
          <w:tcPr>
            <w:tcW w:w="192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指导教师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</w:rPr>
              <w:t>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《千年运河·生命之水》</w:t>
            </w:r>
          </w:p>
        </w:tc>
        <w:tc>
          <w:tcPr>
            <w:tcW w:w="17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王心怡、王莹莹</w:t>
            </w:r>
          </w:p>
        </w:tc>
        <w:tc>
          <w:tcPr>
            <w:tcW w:w="192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应叶萍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常州市高级职业技术学校</w:t>
            </w:r>
          </w:p>
        </w:tc>
      </w:tr>
      <w:tr w:rsidR="004D7A54" w:rsidRPr="007D5314">
        <w:trPr>
          <w:jc w:val="center"/>
        </w:trPr>
        <w:tc>
          <w:tcPr>
            <w:tcW w:w="3455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《龙城之水》</w:t>
            </w:r>
          </w:p>
        </w:tc>
        <w:tc>
          <w:tcPr>
            <w:tcW w:w="174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许可</w:t>
            </w:r>
          </w:p>
        </w:tc>
        <w:tc>
          <w:tcPr>
            <w:tcW w:w="1926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姜浩然</w:t>
            </w:r>
          </w:p>
        </w:tc>
        <w:tc>
          <w:tcPr>
            <w:tcW w:w="3450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常州市武进区前黄实验高中</w:t>
            </w:r>
          </w:p>
        </w:tc>
      </w:tr>
    </w:tbl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 w:rsidP="00294638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常州市</w:t>
      </w:r>
      <w:r>
        <w:rPr>
          <w:rFonts w:ascii="方正小标宋简体" w:eastAsia="方正小标宋简体" w:hAnsi="宋体" w:cs="方正小标宋简体" w:hint="eastAsia"/>
          <w:sz w:val="44"/>
          <w:szCs w:val="44"/>
          <w:lang w:eastAsia="zh-TW"/>
        </w:rPr>
        <w:t>第十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六</w:t>
      </w:r>
      <w:r>
        <w:rPr>
          <w:rFonts w:ascii="方正小标宋简体" w:eastAsia="方正小标宋简体" w:hAnsi="宋体" w:cs="方正小标宋简体" w:hint="eastAsia"/>
          <w:sz w:val="44"/>
          <w:szCs w:val="44"/>
          <w:lang w:eastAsia="zh-TW"/>
        </w:rPr>
        <w:t>届“生命之水”主题教育活动</w:t>
      </w:r>
    </w:p>
    <w:p w:rsidR="004D7A54" w:rsidRDefault="004D7A54" w:rsidP="00294638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eastAsia="zh-TW"/>
        </w:rPr>
        <w:t>优秀指导教师名单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（共</w:t>
      </w:r>
      <w:r>
        <w:rPr>
          <w:rFonts w:ascii="方正小标宋简体" w:eastAsia="方正小标宋简体" w:hAnsi="宋体" w:cs="方正小标宋简体"/>
          <w:sz w:val="44"/>
          <w:szCs w:val="44"/>
        </w:rPr>
        <w:t>82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名）</w:t>
      </w:r>
    </w:p>
    <w:p w:rsidR="004D7A54" w:rsidRDefault="004D7A54" w:rsidP="00294638">
      <w:pPr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tbl>
      <w:tblPr>
        <w:tblW w:w="90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43"/>
        <w:gridCol w:w="5902"/>
      </w:tblGrid>
      <w:tr w:rsidR="004D7A54" w:rsidRPr="007D5314">
        <w:trPr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优秀指导教师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0"/>
              </w:rPr>
            </w:pPr>
            <w:r w:rsidRPr="007D5314">
              <w:rPr>
                <w:rFonts w:ascii="仿宋_GB2312" w:eastAsia="仿宋_GB2312" w:hAnsi="仿宋" w:cs="仿宋_GB2312" w:hint="eastAsia"/>
                <w:b/>
                <w:bCs/>
                <w:kern w:val="0"/>
              </w:rPr>
              <w:t>学校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陈丹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溧阳市文化幼儿园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施莹、滕霞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溧阳市南渡中心小学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盛昕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溧阳市第二实验小学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谢娟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溧阳市清安小学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史金花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溧阳市文化小学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强亚萍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溧阳市旧县初级中学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万奕雯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溧阳市第六中学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许心言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溧阳市燕山中学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王诚倩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常州市金坛西城实验幼儿园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朱倩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常州市金坛区罗村小学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周红勤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常州市金坛区华罗庚实验学校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陈清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常州市金坛区西城实验小学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戴丽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常州市金坛区东城实验小学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顾玉玲、何丽波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常州市武进区湖塘桥实验幼儿园融创园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周仙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常州市武进区星河实验小学分校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周若敏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常州市武进区星河实验小学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傅晓丽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常州市武进区刘海粟小学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吴琳娜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常州市武进区洛阳中心小学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吕华、陈雪娇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常州市武进区湖塘桥第二实验小学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李莉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常州市武进区采菱小学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许永伟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常州市武进区湟里中心小学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仲娇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常州市武进区村前小学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强琪华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常州市武进区剑湖实验学校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孙熳灵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常州市武进区横山桥初级中学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都俊星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常州市武进区前黄实验学校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张建兴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常州市武进区成章初级中学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朱婧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常州市武进区人民路初级中学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徐旭香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常州市武进区江理工附属牛塘实验学校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翟莹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常州市武进区湖塘桥初级中学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丁伟英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常州市武进区星辰实验学校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王丽琴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常州市武进区坂上初级中学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张美红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常州市武进区洛阳初级中学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陈玲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常州市新北区三井街道河海幼儿园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徐晓婷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常州市新北区春江中心小学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巩睿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常州市新北区龙城小学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干立倩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常州市新北区百丈中心小学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雷佳敏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常州市新北区孟河中心小学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路卫芳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常州市新北区河海实验学校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徐亚美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常州市新北区飞龙实验小学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宦小勤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常州市新北区飞龙中学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张美荣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常州市新北区薛家中学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陶丽娟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常州市新北区吕墅中学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牛慧君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常州市新北区龙城初级中学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顾翔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常州市紫云小学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许枫烨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常州市博爱小学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戴彩娥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kern w:val="0"/>
              </w:rPr>
            </w:pPr>
            <w:r w:rsidRPr="007D5314">
              <w:rPr>
                <w:rFonts w:ascii="仿宋_GB2312" w:eastAsia="仿宋_GB2312" w:hAnsi="宋体" w:cs="仿宋_GB2312" w:hint="eastAsia"/>
                <w:kern w:val="0"/>
              </w:rPr>
              <w:t>常州市解放路小学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雍晓燕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常州市第二实验小学（翰学校区）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张灿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常州市第二实验小学（翠竹校区）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唐威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常州市钟楼区白云幼儿园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杨晶、邵洁颖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常州市钟楼区五星幼儿园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潘琪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常州市钟楼区第二实验小学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殷丽华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常州市钟楼区怀德苑小学（香江华庭校区）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邵念慈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常州市怀德苑小学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严俊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常州市怀德苑小学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邹萍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常州市冠英小学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戚裴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常州经开区临津幼儿园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李佳琳、刘凌骏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常州武进区遥观中心小学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金花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常州市戚墅堰东方小学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杨峰权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常州市戚墅堰实验小学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周洛伊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常州经开区实验初级中学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朱华芳、陈家正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江苏省横林高级中学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陈超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常州开放大学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李昭君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江苏省常州高级中学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王韧、朱冬健、高波、卢艳伟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常州市第三中学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徐亚玲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常州市北郊初级中学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冉丽君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常州市朝阳中学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朱光琪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常州市花园中学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丁雯华、柏佩婷、田盈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常州市花园中学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田盈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常州市翠竹中学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王鑫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常州市教科院附属初级中学</w:t>
            </w:r>
          </w:p>
        </w:tc>
      </w:tr>
      <w:tr w:rsidR="004D7A54" w:rsidRPr="007D5314">
        <w:trPr>
          <w:trHeight w:val="23"/>
          <w:jc w:val="center"/>
        </w:trPr>
        <w:tc>
          <w:tcPr>
            <w:tcW w:w="3143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李萍</w:t>
            </w:r>
          </w:p>
        </w:tc>
        <w:tc>
          <w:tcPr>
            <w:tcW w:w="5902" w:type="dxa"/>
            <w:vAlign w:val="center"/>
          </w:tcPr>
          <w:p w:rsidR="004D7A54" w:rsidRPr="007D5314" w:rsidRDefault="004D7A54" w:rsidP="007D5314">
            <w:pPr>
              <w:widowControl/>
              <w:jc w:val="center"/>
              <w:textAlignment w:val="center"/>
              <w:rPr>
                <w:rFonts w:ascii="仿宋_GB2312" w:eastAsia="仿宋_GB2312" w:hAnsi="宋体" w:cs="Times New Roman"/>
                <w:color w:val="000000"/>
                <w:kern w:val="0"/>
                <w:sz w:val="22"/>
                <w:szCs w:val="22"/>
              </w:rPr>
            </w:pPr>
            <w:r w:rsidRPr="007D5314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>常州外国语学校</w:t>
            </w:r>
          </w:p>
        </w:tc>
      </w:tr>
    </w:tbl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p w:rsidR="004D7A54" w:rsidRDefault="004D7A54">
      <w:pPr>
        <w:adjustRightInd w:val="0"/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  <w:lang w:eastAsia="zh-TW"/>
        </w:rPr>
      </w:pPr>
    </w:p>
    <w:p w:rsidR="004D7A54" w:rsidRDefault="004D7A54">
      <w:pPr>
        <w:adjustRightInd w:val="0"/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eastAsia="zh-TW"/>
        </w:rPr>
        <w:t>常州市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第十六届“生命之水”主题教育活动</w:t>
      </w:r>
    </w:p>
    <w:p w:rsidR="004D7A54" w:rsidRDefault="004D7A54">
      <w:pPr>
        <w:adjustRightInd w:val="0"/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优秀组织奖（共</w:t>
      </w:r>
      <w:r>
        <w:rPr>
          <w:rFonts w:ascii="方正小标宋简体" w:eastAsia="方正小标宋简体" w:hAnsi="宋体" w:cs="方正小标宋简体"/>
          <w:sz w:val="44"/>
          <w:szCs w:val="44"/>
        </w:rPr>
        <w:t>38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个）</w:t>
      </w:r>
    </w:p>
    <w:p w:rsidR="004D7A54" w:rsidRDefault="004D7A54" w:rsidP="00294638">
      <w:pPr>
        <w:adjustRightInd w:val="0"/>
        <w:spacing w:line="4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溧阳市文化幼儿园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溧阳市南渡中心小学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溧阳市第二实验小学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溧阳市清安小学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溧阳市文化小学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溧阳市实验小学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溧阳市外国语小学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溧阳市旧县初级中学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溧阳市第六中学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常州市金坛区华罗庚实验学校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常州市金坛区西城实验小学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常州市武进区刘海粟小学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常州市武进区湖塘桥第二实验小学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常州市武进区卢家巷实验学校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常州市武进区采菱小学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常州市武进区前黄中心小学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常州市武进区运村实验学校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常州市武进区湟里中心小学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常州市武进区清英外国语学校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常州市武进区星河实验小学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常州市武进区洛阳中心小学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常州市武进区人民路初级中学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常州市武进区洛阳初级中学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常州市武进区横山桥初级中学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常州市武进区星辰实验学校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常州市高级职业技术学校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常州市新北区龙虎塘实验小学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常州市新北区春江中心小学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常州市博爱小学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常州市怀德苑小学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常州经开区小学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江苏省常州高级中学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常州市第三中学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常州市北郊初级中学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常州市朝阳中学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常州市花园中学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常州市翠竹中学</w:t>
      </w:r>
    </w:p>
    <w:p w:rsidR="004D7A54" w:rsidRDefault="004D7A54">
      <w:pPr>
        <w:spacing w:line="6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>
        <w:rPr>
          <w:rFonts w:ascii="仿宋_GB2312" w:eastAsia="仿宋_GB2312" w:hAnsi="宋体" w:cs="仿宋_GB2312" w:hint="eastAsia"/>
          <w:sz w:val="30"/>
          <w:szCs w:val="30"/>
        </w:rPr>
        <w:t>常州市教科院附属初级中学</w:t>
      </w:r>
    </w:p>
    <w:p w:rsidR="004D7A54" w:rsidRDefault="004D7A54">
      <w:pPr>
        <w:spacing w:line="440" w:lineRule="exact"/>
        <w:rPr>
          <w:rFonts w:cs="Times New Roman"/>
          <w:sz w:val="28"/>
          <w:szCs w:val="28"/>
        </w:rPr>
      </w:pPr>
    </w:p>
    <w:sectPr w:rsidR="004D7A54" w:rsidSect="00B710DA">
      <w:footerReference w:type="default" r:id="rId6"/>
      <w:pgSz w:w="11906" w:h="16838"/>
      <w:pgMar w:top="1701" w:right="1531" w:bottom="1701" w:left="1531" w:header="851" w:footer="992" w:gutter="0"/>
      <w:pgNumType w:fmt="numberInDash" w:start="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A54" w:rsidRDefault="004D7A54" w:rsidP="0075462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4D7A54" w:rsidRDefault="004D7A54" w:rsidP="0075462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7A54" w:rsidRPr="00B710DA" w:rsidRDefault="004D7A54" w:rsidP="00101569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B710DA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B710DA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B710DA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- 30 -</w:t>
    </w:r>
    <w:r w:rsidRPr="00B710DA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4D7A54" w:rsidRDefault="004D7A54" w:rsidP="00B710DA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A54" w:rsidRDefault="004D7A54" w:rsidP="0075462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4D7A54" w:rsidRDefault="004D7A54" w:rsidP="0075462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TAzMjMwM2RmNjMyNTg1NDY4OGFiMTI3ZGJmZTUwNzcifQ=="/>
  </w:docVars>
  <w:rsids>
    <w:rsidRoot w:val="00754621"/>
    <w:rsid w:val="BFB72D8D"/>
    <w:rsid w:val="CFE687F3"/>
    <w:rsid w:val="CFF57936"/>
    <w:rsid w:val="FDFFEBD0"/>
    <w:rsid w:val="00101569"/>
    <w:rsid w:val="001657B8"/>
    <w:rsid w:val="00294638"/>
    <w:rsid w:val="004D7A54"/>
    <w:rsid w:val="00614DC0"/>
    <w:rsid w:val="00754621"/>
    <w:rsid w:val="007D5314"/>
    <w:rsid w:val="008167FA"/>
    <w:rsid w:val="008E0C60"/>
    <w:rsid w:val="00B710DA"/>
    <w:rsid w:val="00B748AC"/>
    <w:rsid w:val="016320EC"/>
    <w:rsid w:val="01E90844"/>
    <w:rsid w:val="025739FF"/>
    <w:rsid w:val="02B0310F"/>
    <w:rsid w:val="02C24BF1"/>
    <w:rsid w:val="034675D0"/>
    <w:rsid w:val="035C5045"/>
    <w:rsid w:val="05195B3F"/>
    <w:rsid w:val="05A36F5B"/>
    <w:rsid w:val="06141C07"/>
    <w:rsid w:val="06BD404D"/>
    <w:rsid w:val="06C23411"/>
    <w:rsid w:val="07091040"/>
    <w:rsid w:val="074B78AB"/>
    <w:rsid w:val="075B0DE4"/>
    <w:rsid w:val="07A50D69"/>
    <w:rsid w:val="07D35420"/>
    <w:rsid w:val="08602EE2"/>
    <w:rsid w:val="08A94E7B"/>
    <w:rsid w:val="09945539"/>
    <w:rsid w:val="09BF2546"/>
    <w:rsid w:val="0A2D14EA"/>
    <w:rsid w:val="0AC736EC"/>
    <w:rsid w:val="0B664CB3"/>
    <w:rsid w:val="0B896BF3"/>
    <w:rsid w:val="0C3376C1"/>
    <w:rsid w:val="0CA5180B"/>
    <w:rsid w:val="0E26072A"/>
    <w:rsid w:val="0E4017EB"/>
    <w:rsid w:val="0FA47B58"/>
    <w:rsid w:val="112C502A"/>
    <w:rsid w:val="114E06C3"/>
    <w:rsid w:val="122F22A3"/>
    <w:rsid w:val="1288550F"/>
    <w:rsid w:val="144E09DA"/>
    <w:rsid w:val="1461426A"/>
    <w:rsid w:val="14BF6C69"/>
    <w:rsid w:val="15AF54A9"/>
    <w:rsid w:val="165D430D"/>
    <w:rsid w:val="1662251B"/>
    <w:rsid w:val="17D47448"/>
    <w:rsid w:val="18502F73"/>
    <w:rsid w:val="192470E6"/>
    <w:rsid w:val="19466124"/>
    <w:rsid w:val="19597C05"/>
    <w:rsid w:val="199E7D0E"/>
    <w:rsid w:val="19CC6629"/>
    <w:rsid w:val="19FD33EF"/>
    <w:rsid w:val="1A4E34E2"/>
    <w:rsid w:val="1A98475D"/>
    <w:rsid w:val="1B811695"/>
    <w:rsid w:val="1C3D55BC"/>
    <w:rsid w:val="1C896A53"/>
    <w:rsid w:val="1CA4563B"/>
    <w:rsid w:val="1CB17D58"/>
    <w:rsid w:val="1CBA09BB"/>
    <w:rsid w:val="1CCE090A"/>
    <w:rsid w:val="1CDB6B83"/>
    <w:rsid w:val="1DF443A0"/>
    <w:rsid w:val="1F296D81"/>
    <w:rsid w:val="1F923E71"/>
    <w:rsid w:val="1FA53BA4"/>
    <w:rsid w:val="21B04A82"/>
    <w:rsid w:val="21E309B4"/>
    <w:rsid w:val="225E44DE"/>
    <w:rsid w:val="24F95FAC"/>
    <w:rsid w:val="2504136D"/>
    <w:rsid w:val="25315EDA"/>
    <w:rsid w:val="25891872"/>
    <w:rsid w:val="25C603D0"/>
    <w:rsid w:val="26235823"/>
    <w:rsid w:val="26307F40"/>
    <w:rsid w:val="26812EDD"/>
    <w:rsid w:val="26D44D6F"/>
    <w:rsid w:val="26EE4083"/>
    <w:rsid w:val="273121C1"/>
    <w:rsid w:val="28430FF8"/>
    <w:rsid w:val="286262C3"/>
    <w:rsid w:val="289724F8"/>
    <w:rsid w:val="28CB2843"/>
    <w:rsid w:val="28CF1C92"/>
    <w:rsid w:val="29916F47"/>
    <w:rsid w:val="2A3D4188"/>
    <w:rsid w:val="2ABE1FBE"/>
    <w:rsid w:val="2AE632C3"/>
    <w:rsid w:val="2B8A6344"/>
    <w:rsid w:val="2C3B319A"/>
    <w:rsid w:val="2D616C31"/>
    <w:rsid w:val="2D776454"/>
    <w:rsid w:val="2E631149"/>
    <w:rsid w:val="2F146650"/>
    <w:rsid w:val="2FA64122"/>
    <w:rsid w:val="304A60A2"/>
    <w:rsid w:val="30F06C49"/>
    <w:rsid w:val="31717D8A"/>
    <w:rsid w:val="321D581C"/>
    <w:rsid w:val="332E78B7"/>
    <w:rsid w:val="342F5CDB"/>
    <w:rsid w:val="346516FC"/>
    <w:rsid w:val="3509652C"/>
    <w:rsid w:val="35DE52C2"/>
    <w:rsid w:val="35EA1EB9"/>
    <w:rsid w:val="35FA48FF"/>
    <w:rsid w:val="36145188"/>
    <w:rsid w:val="375649C9"/>
    <w:rsid w:val="37D050DF"/>
    <w:rsid w:val="37F92887"/>
    <w:rsid w:val="382D449D"/>
    <w:rsid w:val="384A6C3F"/>
    <w:rsid w:val="38514471"/>
    <w:rsid w:val="38A065C4"/>
    <w:rsid w:val="38DD3F57"/>
    <w:rsid w:val="38F8669B"/>
    <w:rsid w:val="39227BBC"/>
    <w:rsid w:val="396F26D5"/>
    <w:rsid w:val="399E2DE6"/>
    <w:rsid w:val="3A013C75"/>
    <w:rsid w:val="3AB17449"/>
    <w:rsid w:val="3AB4230C"/>
    <w:rsid w:val="3B602C1D"/>
    <w:rsid w:val="3B7346FF"/>
    <w:rsid w:val="3BD66A3C"/>
    <w:rsid w:val="3BDF3B42"/>
    <w:rsid w:val="3C845F81"/>
    <w:rsid w:val="3D3E0D3C"/>
    <w:rsid w:val="3D4C16AB"/>
    <w:rsid w:val="3D74475E"/>
    <w:rsid w:val="3DDBB716"/>
    <w:rsid w:val="3E0F13B4"/>
    <w:rsid w:val="3ED656D0"/>
    <w:rsid w:val="3F422D66"/>
    <w:rsid w:val="3FC92B3F"/>
    <w:rsid w:val="3FE23795"/>
    <w:rsid w:val="40460634"/>
    <w:rsid w:val="40953369"/>
    <w:rsid w:val="41D1217F"/>
    <w:rsid w:val="425C5EED"/>
    <w:rsid w:val="43DB5537"/>
    <w:rsid w:val="44D603AF"/>
    <w:rsid w:val="462F1B6A"/>
    <w:rsid w:val="46673DEC"/>
    <w:rsid w:val="466E2692"/>
    <w:rsid w:val="46AE6F33"/>
    <w:rsid w:val="46C95B1B"/>
    <w:rsid w:val="47543636"/>
    <w:rsid w:val="47727F60"/>
    <w:rsid w:val="47D77DC3"/>
    <w:rsid w:val="484A67E7"/>
    <w:rsid w:val="48E24C72"/>
    <w:rsid w:val="48FF5824"/>
    <w:rsid w:val="49184B37"/>
    <w:rsid w:val="493A685C"/>
    <w:rsid w:val="49D2118A"/>
    <w:rsid w:val="4BB40B47"/>
    <w:rsid w:val="4BC44B03"/>
    <w:rsid w:val="4CD86AB8"/>
    <w:rsid w:val="4D1A0E7E"/>
    <w:rsid w:val="4D2910C1"/>
    <w:rsid w:val="4D311C9F"/>
    <w:rsid w:val="4ECD1F20"/>
    <w:rsid w:val="4FA9473B"/>
    <w:rsid w:val="4FFC0D0F"/>
    <w:rsid w:val="50D61560"/>
    <w:rsid w:val="512322CB"/>
    <w:rsid w:val="52C75604"/>
    <w:rsid w:val="53430A03"/>
    <w:rsid w:val="53760DD8"/>
    <w:rsid w:val="53DF072C"/>
    <w:rsid w:val="53E43F94"/>
    <w:rsid w:val="54C0055D"/>
    <w:rsid w:val="54C33BA9"/>
    <w:rsid w:val="559B4B26"/>
    <w:rsid w:val="56617B1E"/>
    <w:rsid w:val="58A67A6A"/>
    <w:rsid w:val="59126EAD"/>
    <w:rsid w:val="59266DFD"/>
    <w:rsid w:val="592A069B"/>
    <w:rsid w:val="5A9164F8"/>
    <w:rsid w:val="5B417F1E"/>
    <w:rsid w:val="5B4F43E9"/>
    <w:rsid w:val="5BE34B31"/>
    <w:rsid w:val="5D192F00"/>
    <w:rsid w:val="5E622685"/>
    <w:rsid w:val="5E9B7945"/>
    <w:rsid w:val="5EB01642"/>
    <w:rsid w:val="5F025C16"/>
    <w:rsid w:val="5FB05672"/>
    <w:rsid w:val="5FB7FB96"/>
    <w:rsid w:val="5FE01AB3"/>
    <w:rsid w:val="60275934"/>
    <w:rsid w:val="607C3B02"/>
    <w:rsid w:val="60D84E80"/>
    <w:rsid w:val="60F33A68"/>
    <w:rsid w:val="61300818"/>
    <w:rsid w:val="618D7A19"/>
    <w:rsid w:val="61B021F7"/>
    <w:rsid w:val="626F5370"/>
    <w:rsid w:val="632223E3"/>
    <w:rsid w:val="63BC2837"/>
    <w:rsid w:val="63C67212"/>
    <w:rsid w:val="64C86FBA"/>
    <w:rsid w:val="64CE3953"/>
    <w:rsid w:val="65B5753E"/>
    <w:rsid w:val="65E87914"/>
    <w:rsid w:val="663A5C95"/>
    <w:rsid w:val="66B15664"/>
    <w:rsid w:val="6737349C"/>
    <w:rsid w:val="678673E4"/>
    <w:rsid w:val="68324E76"/>
    <w:rsid w:val="68550B65"/>
    <w:rsid w:val="68FC7232"/>
    <w:rsid w:val="69342E70"/>
    <w:rsid w:val="694F1A58"/>
    <w:rsid w:val="69BA15C7"/>
    <w:rsid w:val="69C73CE4"/>
    <w:rsid w:val="6A0D5B9B"/>
    <w:rsid w:val="6B8F438D"/>
    <w:rsid w:val="6C3C2767"/>
    <w:rsid w:val="6E5024FA"/>
    <w:rsid w:val="6EB8009F"/>
    <w:rsid w:val="6EBE56B6"/>
    <w:rsid w:val="6F1D73C4"/>
    <w:rsid w:val="706C2EEF"/>
    <w:rsid w:val="70A1703D"/>
    <w:rsid w:val="70B15B07"/>
    <w:rsid w:val="720E0702"/>
    <w:rsid w:val="724203AC"/>
    <w:rsid w:val="72541E8D"/>
    <w:rsid w:val="73702CF6"/>
    <w:rsid w:val="7487479C"/>
    <w:rsid w:val="74B3733F"/>
    <w:rsid w:val="75047B9A"/>
    <w:rsid w:val="751F2C26"/>
    <w:rsid w:val="75AE0EE7"/>
    <w:rsid w:val="75BC0475"/>
    <w:rsid w:val="75EA6D90"/>
    <w:rsid w:val="75F93477"/>
    <w:rsid w:val="77470212"/>
    <w:rsid w:val="78615304"/>
    <w:rsid w:val="79E04FFF"/>
    <w:rsid w:val="7A3B22B0"/>
    <w:rsid w:val="7AAB91E9"/>
    <w:rsid w:val="7AE77D42"/>
    <w:rsid w:val="7B2745E3"/>
    <w:rsid w:val="7BDD4314"/>
    <w:rsid w:val="7C0D1A2A"/>
    <w:rsid w:val="7DE844FD"/>
    <w:rsid w:val="7EE66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621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54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D29AA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75462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D29AA"/>
    <w:rPr>
      <w:rFonts w:ascii="Calibri" w:hAnsi="Calibri" w:cs="Calibri"/>
      <w:sz w:val="18"/>
      <w:szCs w:val="18"/>
    </w:rPr>
  </w:style>
  <w:style w:type="table" w:styleId="TableGrid">
    <w:name w:val="Table Grid"/>
    <w:basedOn w:val="TableNormal"/>
    <w:uiPriority w:val="99"/>
    <w:rsid w:val="0075462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PageNumber">
    <w:name w:val="page number"/>
    <w:basedOn w:val="DefaultParagraphFont"/>
    <w:uiPriority w:val="99"/>
    <w:rsid w:val="00754621"/>
  </w:style>
  <w:style w:type="table" w:customStyle="1" w:styleId="TableNormal1">
    <w:name w:val="Table Normal1"/>
    <w:uiPriority w:val="99"/>
    <w:semiHidden/>
    <w:rsid w:val="00754621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1">
    <w:name w:val="Body text|1"/>
    <w:basedOn w:val="Normal"/>
    <w:uiPriority w:val="99"/>
    <w:rsid w:val="00754621"/>
    <w:pPr>
      <w:spacing w:line="406" w:lineRule="auto"/>
      <w:jc w:val="left"/>
    </w:pPr>
    <w:rPr>
      <w:rFonts w:ascii="宋体" w:hAnsi="宋体" w:cs="宋体"/>
      <w:sz w:val="30"/>
      <w:szCs w:val="30"/>
      <w:lang w:val="zh-TW"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53</TotalTime>
  <Pages>27</Pages>
  <Words>2390</Words>
  <Characters>13629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王韧</dc:creator>
  <cp:keywords/>
  <dc:description/>
  <cp:lastModifiedBy>吴琳赟</cp:lastModifiedBy>
  <cp:revision>4</cp:revision>
  <dcterms:created xsi:type="dcterms:W3CDTF">2023-12-20T19:49:00Z</dcterms:created>
  <dcterms:modified xsi:type="dcterms:W3CDTF">2024-01-22T06:45:00Z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27A154FAA2A142A0BDED2FF7028FAB30_13</vt:lpwstr>
  </property>
</Properties>
</file>