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6D3" w:rsidRDefault="00B306D3">
      <w:pPr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B306D3" w:rsidRDefault="00B306D3">
      <w:pPr>
        <w:spacing w:line="700" w:lineRule="exact"/>
        <w:jc w:val="center"/>
        <w:rPr>
          <w:rFonts w:ascii="方正小标宋简体" w:eastAsia="方正小标宋简体" w:hAnsi="仿宋" w:cs="Times New Roman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仿宋" w:cs="方正小标宋简体" w:hint="eastAsia"/>
          <w:color w:val="000000"/>
          <w:kern w:val="0"/>
          <w:sz w:val="44"/>
          <w:szCs w:val="44"/>
        </w:rPr>
        <w:t>常州市第六届高校青年教师教学竞赛暨第五届</w:t>
      </w:r>
    </w:p>
    <w:p w:rsidR="00B306D3" w:rsidRDefault="00B306D3">
      <w:pPr>
        <w:spacing w:line="700" w:lineRule="exact"/>
        <w:jc w:val="center"/>
        <w:rPr>
          <w:rFonts w:ascii="方正小标宋简体" w:eastAsia="方正小标宋简体" w:hAnsi="仿宋" w:cs="Times New Roman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仿宋" w:cs="方正小标宋简体" w:hint="eastAsia"/>
          <w:color w:val="000000"/>
          <w:kern w:val="0"/>
          <w:sz w:val="44"/>
          <w:szCs w:val="44"/>
        </w:rPr>
        <w:t>江苏省高校青年教师教学竞赛选拔赛获奖名单</w:t>
      </w:r>
    </w:p>
    <w:p w:rsidR="00B306D3" w:rsidRDefault="00B306D3" w:rsidP="00A152F1">
      <w:pPr>
        <w:spacing w:line="400" w:lineRule="exact"/>
        <w:jc w:val="center"/>
        <w:rPr>
          <w:rFonts w:ascii="方正小标宋简体" w:eastAsia="方正小标宋简体" w:hAnsi="仿宋" w:cs="Times New Roman"/>
          <w:color w:val="000000"/>
          <w:kern w:val="0"/>
          <w:sz w:val="44"/>
          <w:szCs w:val="44"/>
        </w:rPr>
      </w:pPr>
    </w:p>
    <w:p w:rsidR="00B306D3" w:rsidRDefault="00B306D3" w:rsidP="00A152F1">
      <w:pPr>
        <w:jc w:val="left"/>
        <w:rPr>
          <w:rFonts w:ascii="黑体" w:eastAsia="黑体" w:hAnsi="黑体" w:cs="Times New Roman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一、个人奖</w:t>
      </w:r>
    </w:p>
    <w:tbl>
      <w:tblPr>
        <w:tblW w:w="9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20"/>
        <w:gridCol w:w="3740"/>
        <w:gridCol w:w="1920"/>
        <w:gridCol w:w="1740"/>
      </w:tblGrid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widowControl/>
              <w:jc w:val="center"/>
              <w:rPr>
                <w:rFonts w:ascii="仿宋_GB2312" w:eastAsia="仿宋_GB2312" w:hAnsi="宋体" w:cs="Times New Roman"/>
                <w:b/>
                <w:bCs/>
                <w:kern w:val="0"/>
                <w:sz w:val="28"/>
                <w:szCs w:val="28"/>
              </w:rPr>
            </w:pPr>
            <w:r w:rsidRPr="00A152F1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widowControl/>
              <w:jc w:val="center"/>
              <w:rPr>
                <w:rFonts w:ascii="仿宋_GB2312" w:eastAsia="仿宋_GB2312" w:hAnsi="宋体" w:cs="Times New Roman"/>
                <w:b/>
                <w:bCs/>
                <w:kern w:val="0"/>
                <w:sz w:val="28"/>
                <w:szCs w:val="28"/>
              </w:rPr>
            </w:pPr>
            <w:r w:rsidRPr="00A152F1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学校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widowControl/>
              <w:jc w:val="center"/>
              <w:rPr>
                <w:rFonts w:ascii="仿宋_GB2312" w:eastAsia="仿宋_GB2312" w:hAnsi="宋体" w:cs="Times New Roman"/>
                <w:b/>
                <w:bCs/>
                <w:kern w:val="0"/>
                <w:sz w:val="28"/>
                <w:szCs w:val="28"/>
              </w:rPr>
            </w:pPr>
            <w:r w:rsidRPr="00A152F1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widowControl/>
              <w:jc w:val="center"/>
              <w:rPr>
                <w:rFonts w:ascii="仿宋_GB2312" w:eastAsia="仿宋_GB2312" w:hAnsi="宋体" w:cs="Times New Roman"/>
                <w:b/>
                <w:bCs/>
                <w:kern w:val="0"/>
                <w:sz w:val="28"/>
                <w:szCs w:val="28"/>
              </w:rPr>
            </w:pPr>
            <w:r w:rsidRPr="00A152F1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获奖等级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1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常州纺织服装职业技术学院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张蔚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特等奖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2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常州工程职业技术学院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王宏义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特等奖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3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建东职业技术学院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张敏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特等奖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4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常州纺织服装职业技术学院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尤霄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一等奖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5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常州纺织服装职业技术学院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周聪聪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一等奖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6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常州信息职业技术学院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支则君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一等奖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7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建东职业技术学院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张冰娜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一等奖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8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建东职业技术学院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张文扬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一等奖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9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江苏城乡建设职业学院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齐雅芬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一等奖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10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常州纺织服装职业技术学院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苗慧慧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11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常州工程职业技术学院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陈烨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12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常州工程职业技术学院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董晓景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13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常州工程职业技术学院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张鑫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14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常州工业职业技术学院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程茹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15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常州工业职业技术学院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顾莎莉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16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常州工业职业技术学院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刘丽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17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常州机电职业技术学院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陈嘉栋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18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常州机电职业技术学院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邵清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19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常州机电职业技术学院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邵艳巡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20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常州机电职业技术学院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汪丽君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21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常州信息职业技术学院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孙于兰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22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常州信息职业技术学院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严敏歆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23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常州信息职业技术学院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郑凯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24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建东职业技术学院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蒋荣花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25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江苏城乡建设职业学院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王丽花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B306D3" w:rsidRPr="00A152F1" w:rsidTr="00A152F1">
        <w:trPr>
          <w:trHeight w:val="567"/>
          <w:jc w:val="center"/>
        </w:trPr>
        <w:tc>
          <w:tcPr>
            <w:tcW w:w="16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/>
                <w:sz w:val="28"/>
                <w:szCs w:val="28"/>
              </w:rPr>
              <w:t>26</w:t>
            </w:r>
          </w:p>
        </w:tc>
        <w:tc>
          <w:tcPr>
            <w:tcW w:w="3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江苏城乡建设职业学院</w:t>
            </w:r>
          </w:p>
        </w:tc>
        <w:tc>
          <w:tcPr>
            <w:tcW w:w="192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张倩</w:t>
            </w:r>
          </w:p>
        </w:tc>
        <w:tc>
          <w:tcPr>
            <w:tcW w:w="1740" w:type="dxa"/>
            <w:noWrap/>
            <w:vAlign w:val="center"/>
          </w:tcPr>
          <w:p w:rsidR="00B306D3" w:rsidRPr="00A152F1" w:rsidRDefault="00B306D3">
            <w:pPr>
              <w:pStyle w:val="NormalWeb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A152F1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</w:tbl>
    <w:p w:rsidR="00B306D3" w:rsidRDefault="00B306D3">
      <w:pPr>
        <w:rPr>
          <w:rFonts w:cs="Times New Roman"/>
        </w:rPr>
      </w:pPr>
    </w:p>
    <w:p w:rsidR="00B306D3" w:rsidRDefault="00B306D3" w:rsidP="00A152F1">
      <w:pPr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二、优秀组织奖</w:t>
      </w:r>
    </w:p>
    <w:p w:rsidR="00B306D3" w:rsidRDefault="00B306D3" w:rsidP="00A152F1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常州纺织服装职业技术学院</w:t>
      </w:r>
    </w:p>
    <w:p w:rsidR="00B306D3" w:rsidRDefault="00B306D3" w:rsidP="00A152F1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常州工程职业技术学院</w:t>
      </w:r>
    </w:p>
    <w:p w:rsidR="00B306D3" w:rsidRDefault="00B306D3" w:rsidP="00A152F1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常州工业职业技术学院</w:t>
      </w:r>
    </w:p>
    <w:p w:rsidR="00B306D3" w:rsidRDefault="00B306D3" w:rsidP="00A152F1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常州机电职业技术学院</w:t>
      </w:r>
    </w:p>
    <w:p w:rsidR="00B306D3" w:rsidRDefault="00B306D3" w:rsidP="00A152F1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常州信息职业技术学院</w:t>
      </w:r>
    </w:p>
    <w:p w:rsidR="00B306D3" w:rsidRDefault="00B306D3" w:rsidP="00A152F1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江苏城乡建设职业学院</w:t>
      </w:r>
    </w:p>
    <w:p w:rsidR="00B306D3" w:rsidRDefault="00B306D3" w:rsidP="00A152F1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建东职业技术学院</w:t>
      </w:r>
    </w:p>
    <w:p w:rsidR="00B306D3" w:rsidRDefault="00B306D3" w:rsidP="00143FEF">
      <w:pPr>
        <w:ind w:leftChars="810" w:left="31680"/>
        <w:rPr>
          <w:rFonts w:ascii="仿宋_GB2312" w:eastAsia="仿宋_GB2312" w:cs="Times New Roman"/>
          <w:sz w:val="32"/>
          <w:szCs w:val="32"/>
        </w:rPr>
      </w:pPr>
    </w:p>
    <w:sectPr w:rsidR="00B306D3" w:rsidSect="00A152F1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06D3" w:rsidRDefault="00B306D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B306D3" w:rsidRDefault="00B306D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ang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6D3" w:rsidRPr="00A152F1" w:rsidRDefault="00B306D3" w:rsidP="006A31BC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A152F1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A152F1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A152F1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- 4 -</w:t>
    </w:r>
    <w:r w:rsidRPr="00A152F1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B306D3" w:rsidRDefault="00B306D3" w:rsidP="00A152F1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06D3" w:rsidRDefault="00B306D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B306D3" w:rsidRDefault="00B306D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DNjMjJhZWY5M2Y0OThjYWU1MjlmZjFkYTIwYmJiYTUifQ=="/>
  </w:docVars>
  <w:rsids>
    <w:rsidRoot w:val="0050530E"/>
    <w:rsid w:val="00012E33"/>
    <w:rsid w:val="000509CA"/>
    <w:rsid w:val="0006157C"/>
    <w:rsid w:val="00065818"/>
    <w:rsid w:val="00066319"/>
    <w:rsid w:val="00076636"/>
    <w:rsid w:val="00082166"/>
    <w:rsid w:val="00093CD0"/>
    <w:rsid w:val="000944BB"/>
    <w:rsid w:val="000B638B"/>
    <w:rsid w:val="000B63BB"/>
    <w:rsid w:val="000C669D"/>
    <w:rsid w:val="00105DB5"/>
    <w:rsid w:val="00134F05"/>
    <w:rsid w:val="00143FEF"/>
    <w:rsid w:val="0014440C"/>
    <w:rsid w:val="00172617"/>
    <w:rsid w:val="001B518C"/>
    <w:rsid w:val="001E539F"/>
    <w:rsid w:val="001F048E"/>
    <w:rsid w:val="001F1460"/>
    <w:rsid w:val="001F25DA"/>
    <w:rsid w:val="001F2DF8"/>
    <w:rsid w:val="00203BD5"/>
    <w:rsid w:val="00215000"/>
    <w:rsid w:val="00223302"/>
    <w:rsid w:val="0022379A"/>
    <w:rsid w:val="00242F7B"/>
    <w:rsid w:val="00247EE6"/>
    <w:rsid w:val="002612CA"/>
    <w:rsid w:val="002C0159"/>
    <w:rsid w:val="002C62B8"/>
    <w:rsid w:val="002E3079"/>
    <w:rsid w:val="002F28F5"/>
    <w:rsid w:val="00301459"/>
    <w:rsid w:val="00303CF7"/>
    <w:rsid w:val="003146B5"/>
    <w:rsid w:val="00317C5C"/>
    <w:rsid w:val="00332E0E"/>
    <w:rsid w:val="00335692"/>
    <w:rsid w:val="00336453"/>
    <w:rsid w:val="003621D7"/>
    <w:rsid w:val="00362760"/>
    <w:rsid w:val="00383F8D"/>
    <w:rsid w:val="0039286A"/>
    <w:rsid w:val="003C6D9A"/>
    <w:rsid w:val="003C7FA3"/>
    <w:rsid w:val="003D582D"/>
    <w:rsid w:val="004376BA"/>
    <w:rsid w:val="0044271B"/>
    <w:rsid w:val="00443E4F"/>
    <w:rsid w:val="00466331"/>
    <w:rsid w:val="00467748"/>
    <w:rsid w:val="004725B8"/>
    <w:rsid w:val="00472CA6"/>
    <w:rsid w:val="004747DA"/>
    <w:rsid w:val="00497609"/>
    <w:rsid w:val="004A1690"/>
    <w:rsid w:val="004D605D"/>
    <w:rsid w:val="004D7C80"/>
    <w:rsid w:val="004F5233"/>
    <w:rsid w:val="0050530E"/>
    <w:rsid w:val="00543F4B"/>
    <w:rsid w:val="0054527C"/>
    <w:rsid w:val="005835E9"/>
    <w:rsid w:val="005A6964"/>
    <w:rsid w:val="005E4DE8"/>
    <w:rsid w:val="005E550F"/>
    <w:rsid w:val="005F0CE9"/>
    <w:rsid w:val="006007C9"/>
    <w:rsid w:val="006168C4"/>
    <w:rsid w:val="0062071F"/>
    <w:rsid w:val="006254A4"/>
    <w:rsid w:val="00630F1B"/>
    <w:rsid w:val="00667E04"/>
    <w:rsid w:val="00670178"/>
    <w:rsid w:val="00695D10"/>
    <w:rsid w:val="006A31BC"/>
    <w:rsid w:val="006B34FF"/>
    <w:rsid w:val="006C39D3"/>
    <w:rsid w:val="006C4ADE"/>
    <w:rsid w:val="006D0E5F"/>
    <w:rsid w:val="006D26BD"/>
    <w:rsid w:val="006F0424"/>
    <w:rsid w:val="0070637C"/>
    <w:rsid w:val="007263FB"/>
    <w:rsid w:val="007338AA"/>
    <w:rsid w:val="00737CC7"/>
    <w:rsid w:val="00740263"/>
    <w:rsid w:val="007600D7"/>
    <w:rsid w:val="00790E69"/>
    <w:rsid w:val="007962CB"/>
    <w:rsid w:val="007A606C"/>
    <w:rsid w:val="007A696F"/>
    <w:rsid w:val="007B4433"/>
    <w:rsid w:val="007C377A"/>
    <w:rsid w:val="008136A3"/>
    <w:rsid w:val="0084538F"/>
    <w:rsid w:val="00884BA8"/>
    <w:rsid w:val="008A19F2"/>
    <w:rsid w:val="008A536F"/>
    <w:rsid w:val="008C05C9"/>
    <w:rsid w:val="008C169B"/>
    <w:rsid w:val="008D43A2"/>
    <w:rsid w:val="008F5A68"/>
    <w:rsid w:val="009040AC"/>
    <w:rsid w:val="00913997"/>
    <w:rsid w:val="00943CE5"/>
    <w:rsid w:val="00967C43"/>
    <w:rsid w:val="009715A5"/>
    <w:rsid w:val="0099269D"/>
    <w:rsid w:val="00997DC0"/>
    <w:rsid w:val="009B3B22"/>
    <w:rsid w:val="009E4C01"/>
    <w:rsid w:val="009E6C5F"/>
    <w:rsid w:val="009F1E20"/>
    <w:rsid w:val="009F29B1"/>
    <w:rsid w:val="009F7BAD"/>
    <w:rsid w:val="00A10B2E"/>
    <w:rsid w:val="00A152F1"/>
    <w:rsid w:val="00A155FA"/>
    <w:rsid w:val="00A21D08"/>
    <w:rsid w:val="00A2425A"/>
    <w:rsid w:val="00A40A3E"/>
    <w:rsid w:val="00A41006"/>
    <w:rsid w:val="00A427B0"/>
    <w:rsid w:val="00A46612"/>
    <w:rsid w:val="00A4693B"/>
    <w:rsid w:val="00A46F2F"/>
    <w:rsid w:val="00A50385"/>
    <w:rsid w:val="00A813D2"/>
    <w:rsid w:val="00A91573"/>
    <w:rsid w:val="00A919D8"/>
    <w:rsid w:val="00AB2EE9"/>
    <w:rsid w:val="00AE2CD1"/>
    <w:rsid w:val="00AF15E9"/>
    <w:rsid w:val="00AF4D8B"/>
    <w:rsid w:val="00B03A2E"/>
    <w:rsid w:val="00B306D3"/>
    <w:rsid w:val="00B35CDC"/>
    <w:rsid w:val="00B41CCC"/>
    <w:rsid w:val="00B46D8E"/>
    <w:rsid w:val="00B538B8"/>
    <w:rsid w:val="00B6338A"/>
    <w:rsid w:val="00B81889"/>
    <w:rsid w:val="00BC696E"/>
    <w:rsid w:val="00BD167E"/>
    <w:rsid w:val="00BF493B"/>
    <w:rsid w:val="00C0621E"/>
    <w:rsid w:val="00C15442"/>
    <w:rsid w:val="00C15BD3"/>
    <w:rsid w:val="00C24049"/>
    <w:rsid w:val="00C36D66"/>
    <w:rsid w:val="00C6033A"/>
    <w:rsid w:val="00C63B98"/>
    <w:rsid w:val="00C8376D"/>
    <w:rsid w:val="00C83A88"/>
    <w:rsid w:val="00C86644"/>
    <w:rsid w:val="00C95608"/>
    <w:rsid w:val="00CC297C"/>
    <w:rsid w:val="00CC765C"/>
    <w:rsid w:val="00CE04D6"/>
    <w:rsid w:val="00CE6023"/>
    <w:rsid w:val="00CE714E"/>
    <w:rsid w:val="00CF5878"/>
    <w:rsid w:val="00D052A8"/>
    <w:rsid w:val="00D13792"/>
    <w:rsid w:val="00D14B74"/>
    <w:rsid w:val="00D225A8"/>
    <w:rsid w:val="00D3245A"/>
    <w:rsid w:val="00D64185"/>
    <w:rsid w:val="00D726CD"/>
    <w:rsid w:val="00D87672"/>
    <w:rsid w:val="00D879E8"/>
    <w:rsid w:val="00D974FD"/>
    <w:rsid w:val="00DA23E2"/>
    <w:rsid w:val="00DA51A8"/>
    <w:rsid w:val="00DD0962"/>
    <w:rsid w:val="00DD48DE"/>
    <w:rsid w:val="00DD5412"/>
    <w:rsid w:val="00DF41C5"/>
    <w:rsid w:val="00E30A3E"/>
    <w:rsid w:val="00E46CD7"/>
    <w:rsid w:val="00E50841"/>
    <w:rsid w:val="00E91BE0"/>
    <w:rsid w:val="00E953F8"/>
    <w:rsid w:val="00EA1113"/>
    <w:rsid w:val="00EC32F2"/>
    <w:rsid w:val="00EF489C"/>
    <w:rsid w:val="00F3269A"/>
    <w:rsid w:val="00F909FC"/>
    <w:rsid w:val="00FA237E"/>
    <w:rsid w:val="00FC4EC7"/>
    <w:rsid w:val="00FD0185"/>
    <w:rsid w:val="00FD7C0E"/>
    <w:rsid w:val="22E26076"/>
    <w:rsid w:val="787A3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6D9A"/>
    <w:pPr>
      <w:widowControl w:val="0"/>
      <w:jc w:val="both"/>
    </w:pPr>
    <w:rPr>
      <w:rFonts w:cs="等线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3C6D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rsid w:val="00A15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DB1126"/>
    <w:rPr>
      <w:rFonts w:cs="等线"/>
      <w:sz w:val="18"/>
      <w:szCs w:val="18"/>
    </w:rPr>
  </w:style>
  <w:style w:type="paragraph" w:styleId="Footer">
    <w:name w:val="footer"/>
    <w:basedOn w:val="Normal"/>
    <w:link w:val="FooterChar"/>
    <w:uiPriority w:val="99"/>
    <w:rsid w:val="00A15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DB1126"/>
    <w:rPr>
      <w:rFonts w:cs="等线"/>
      <w:sz w:val="18"/>
      <w:szCs w:val="18"/>
    </w:rPr>
  </w:style>
  <w:style w:type="character" w:styleId="PageNumber">
    <w:name w:val="page number"/>
    <w:basedOn w:val="DefaultParagraphFont"/>
    <w:uiPriority w:val="99"/>
    <w:rsid w:val="00A152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2</Pages>
  <Words>109</Words>
  <Characters>624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刘金芝</dc:creator>
  <cp:keywords/>
  <dc:description/>
  <cp:lastModifiedBy>吴琳赟</cp:lastModifiedBy>
  <cp:revision>3</cp:revision>
  <cp:lastPrinted>2024-05-08T01:53:00Z</cp:lastPrinted>
  <dcterms:created xsi:type="dcterms:W3CDTF">2024-04-30T08:02:00Z</dcterms:created>
  <dcterms:modified xsi:type="dcterms:W3CDTF">2024-05-08T01:53:00Z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72FFD5F50A024101B52B597C3C6390A8_12</vt:lpwstr>
  </property>
</Properties>
</file>