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47E4CF">
      <w:pPr>
        <w:widowControl/>
        <w:spacing w:line="570" w:lineRule="exact"/>
        <w:jc w:val="left"/>
        <w:rPr>
          <w:rFonts w:eastAsia="黑体"/>
          <w:color w:val="000000" w:themeColor="text1"/>
          <w:sz w:val="32"/>
          <w:szCs w:val="32"/>
        </w:rPr>
      </w:pPr>
      <w:r>
        <w:rPr>
          <w:rFonts w:hAnsi="黑体" w:eastAsia="黑体"/>
          <w:color w:val="000000" w:themeColor="text1"/>
          <w:sz w:val="32"/>
          <w:szCs w:val="32"/>
        </w:rPr>
        <w:t>附件</w:t>
      </w:r>
      <w:r>
        <w:rPr>
          <w:rFonts w:eastAsia="黑体"/>
          <w:color w:val="000000" w:themeColor="text1"/>
          <w:sz w:val="32"/>
          <w:szCs w:val="32"/>
        </w:rPr>
        <w:t>1</w:t>
      </w:r>
    </w:p>
    <w:p w14:paraId="0207716F">
      <w:pPr>
        <w:spacing w:line="360" w:lineRule="auto"/>
        <w:jc w:val="center"/>
        <w:rPr>
          <w:rFonts w:ascii="方正小标宋_GBK" w:hAnsi="方正小标宋_GBK" w:eastAsia="方正小标宋_GBK" w:cs="方正小标宋_GBK"/>
          <w:bCs/>
          <w:sz w:val="60"/>
          <w:szCs w:val="60"/>
        </w:rPr>
      </w:pPr>
      <w:r>
        <w:rPr>
          <w:rFonts w:hint="eastAsia" w:ascii="方正小标宋简体" w:eastAsia="方正小标宋简体"/>
          <w:sz w:val="44"/>
          <w:szCs w:val="44"/>
        </w:rPr>
        <w:t>江苏省科技计划项目申报书</w:t>
      </w:r>
    </w:p>
    <w:p w14:paraId="27FA9023">
      <w:pPr>
        <w:spacing w:line="360" w:lineRule="auto"/>
        <w:jc w:val="center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（企业院士工作站）</w:t>
      </w:r>
    </w:p>
    <w:p w14:paraId="4AB03D78">
      <w:pPr>
        <w:spacing w:line="600" w:lineRule="exact"/>
        <w:rPr>
          <w:rFonts w:ascii="方正仿宋_GBK" w:hAnsi="方正仿宋_GBK" w:cs="方正仿宋_GBK"/>
          <w:sz w:val="28"/>
          <w:szCs w:val="28"/>
        </w:rPr>
      </w:pPr>
    </w:p>
    <w:p w14:paraId="1B9DBBEE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项目名称： </w:t>
      </w:r>
    </w:p>
    <w:p w14:paraId="5B38204C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项目类别： </w:t>
      </w:r>
    </w:p>
    <w:p w14:paraId="0AFBBD83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承担单位： </w:t>
      </w:r>
    </w:p>
    <w:p w14:paraId="140CF6AD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单位地址： </w:t>
      </w:r>
    </w:p>
    <w:p w14:paraId="34C918E3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项目负责人：            电话：</w:t>
      </w:r>
    </w:p>
    <w:p w14:paraId="0C39D5E5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项目联系人：            电话：</w:t>
      </w:r>
    </w:p>
    <w:p w14:paraId="1252D99A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签约院士：              工程院/科学院院士： </w:t>
      </w:r>
    </w:p>
    <w:p w14:paraId="48846A5D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院士所在单位或特聘单位：</w:t>
      </w:r>
    </w:p>
    <w:p w14:paraId="6C3BCC47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主管部门： </w:t>
      </w:r>
    </w:p>
    <w:p w14:paraId="6EBE8C20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</w:p>
    <w:p w14:paraId="20578067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                     申报日期：    年   月   日</w:t>
      </w:r>
    </w:p>
    <w:p w14:paraId="734EE0DB">
      <w:pPr>
        <w:spacing w:line="600" w:lineRule="exact"/>
        <w:rPr>
          <w:rFonts w:eastAsia="仿宋_GB2312"/>
          <w:color w:val="000000" w:themeColor="text1"/>
          <w:sz w:val="32"/>
          <w:szCs w:val="32"/>
        </w:rPr>
      </w:pPr>
    </w:p>
    <w:p w14:paraId="4703AE0C">
      <w:pPr>
        <w:spacing w:line="600" w:lineRule="exact"/>
        <w:jc w:val="center"/>
        <w:rPr>
          <w:rFonts w:eastAsia="仿宋_GB2312"/>
          <w:color w:val="000000" w:themeColor="text1"/>
          <w:sz w:val="32"/>
          <w:szCs w:val="32"/>
        </w:rPr>
      </w:pPr>
    </w:p>
    <w:p w14:paraId="0A18B5C4">
      <w:pPr>
        <w:spacing w:line="600" w:lineRule="exact"/>
        <w:jc w:val="center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江苏省科学技术厅</w:t>
      </w:r>
    </w:p>
    <w:p w14:paraId="2E8B1297">
      <w:pPr>
        <w:spacing w:line="600" w:lineRule="exact"/>
        <w:jc w:val="center"/>
        <w:rPr>
          <w:rFonts w:hint="eastAsia"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二〇二三年</w:t>
      </w:r>
    </w:p>
    <w:p w14:paraId="587D55A7"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ascii="方正小标宋_GBK" w:hAnsi="方正小标宋_GBK" w:eastAsia="方正小标宋_GBK" w:cs="方正小标宋_GBK"/>
          <w:sz w:val="44"/>
          <w:szCs w:val="44"/>
        </w:rPr>
        <w:br w:type="page"/>
      </w:r>
    </w:p>
    <w:p w14:paraId="7037E7E5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0F20DC8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项目法人信用承诺书</w:t>
      </w:r>
    </w:p>
    <w:p w14:paraId="23F6E327">
      <w:pPr>
        <w:tabs>
          <w:tab w:val="left" w:pos="702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3AA4E923">
      <w:pPr>
        <w:tabs>
          <w:tab w:val="left" w:pos="7035"/>
          <w:tab w:val="left" w:pos="7350"/>
          <w:tab w:val="left" w:pos="756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本项目法人承诺严格遵守《江苏省科技计划项目实施管理办法》《江苏省省级科技专项资金管理暂行办法》和《江苏省科技计划项目相关责任主体信用管理办法》等有关规定，为项目实施提供承诺的条件，严格执行经费管理等相关规定。承诺所提供申报资料真实可靠，项目组成员身份真实有效，无编报虚假预算、篡改单位财务数据、侵犯他人知识产权等失信行为。</w:t>
      </w:r>
    </w:p>
    <w:p w14:paraId="723E3081">
      <w:pPr>
        <w:tabs>
          <w:tab w:val="left" w:pos="7035"/>
          <w:tab w:val="left" w:pos="7350"/>
          <w:tab w:val="left" w:pos="756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本项目法人承诺如有失实或失信行为，愿意根据相关规定，承担以下责任：</w:t>
      </w:r>
    </w:p>
    <w:p w14:paraId="3E18F4E6">
      <w:pPr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1. 取消项目评审资格；</w:t>
      </w:r>
    </w:p>
    <w:p w14:paraId="280B2526">
      <w:pPr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2. 撤销项目立项，并收回省拨经费；</w:t>
      </w:r>
    </w:p>
    <w:p w14:paraId="18CC79CC">
      <w:pPr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3. 记入不良信用记录，并接受相应处理；</w:t>
      </w:r>
    </w:p>
    <w:p w14:paraId="293E66B4">
      <w:pPr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4. 其他相关法律责任等。</w:t>
      </w:r>
    </w:p>
    <w:p w14:paraId="7ED8C9A2">
      <w:pPr>
        <w:tabs>
          <w:tab w:val="left" w:pos="7020"/>
        </w:tabs>
        <w:spacing w:line="590" w:lineRule="exact"/>
        <w:rPr>
          <w:rFonts w:eastAsia="仿宋_GB2312"/>
          <w:color w:val="000000" w:themeColor="text1"/>
          <w:sz w:val="32"/>
          <w:szCs w:val="32"/>
        </w:rPr>
      </w:pPr>
    </w:p>
    <w:p w14:paraId="7CCDE7A3">
      <w:pPr>
        <w:tabs>
          <w:tab w:val="left" w:pos="702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项目负责人（签字）：</w:t>
      </w:r>
    </w:p>
    <w:p w14:paraId="453E7E8A">
      <w:pPr>
        <w:tabs>
          <w:tab w:val="left" w:pos="702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</w:p>
    <w:p w14:paraId="2FB66C3D">
      <w:pPr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单位法人（签字）：              （公  章）</w:t>
      </w:r>
    </w:p>
    <w:p w14:paraId="28B0B335">
      <w:pPr>
        <w:tabs>
          <w:tab w:val="left" w:pos="7020"/>
          <w:tab w:val="left" w:pos="7350"/>
          <w:tab w:val="left" w:pos="7560"/>
        </w:tabs>
        <w:spacing w:line="590" w:lineRule="exact"/>
        <w:ind w:firstLine="640" w:firstLineChars="200"/>
        <w:jc w:val="right"/>
        <w:rPr>
          <w:rFonts w:ascii="方正仿宋_GBK" w:hAnsi="方正仿宋_GBK" w:cs="方正仿宋_GBK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年   月   日</w:t>
      </w:r>
    </w:p>
    <w:p w14:paraId="3D04CB83">
      <w:pPr>
        <w:tabs>
          <w:tab w:val="left" w:pos="7020"/>
        </w:tabs>
        <w:spacing w:line="700" w:lineRule="exact"/>
        <w:jc w:val="center"/>
        <w:rPr>
          <w:rFonts w:hint="eastAsia" w:ascii="仿宋_GB2312" w:hAnsi="Calibri" w:eastAsia="仿宋_GB2312"/>
          <w:szCs w:val="32"/>
        </w:rPr>
      </w:pPr>
      <w:r>
        <w:rPr>
          <w:rFonts w:hint="eastAsia" w:ascii="仿宋_GB2312" w:hAnsi="Calibri" w:eastAsia="仿宋_GB2312"/>
          <w:szCs w:val="32"/>
        </w:rPr>
        <w:br w:type="page"/>
      </w:r>
    </w:p>
    <w:p w14:paraId="728BE762"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p w14:paraId="300E548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项目主管部门信用承诺书</w:t>
      </w:r>
    </w:p>
    <w:p w14:paraId="4F9B901F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14:paraId="5A4EBE1A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按照省科技计划项目申报的要求，我们对该项目进行了认真审查，该项目单位提交的项目申报资料完整齐全、真实有效，该单位无不良信用记录，项目负责人和申报单位符合本计划申报资格要求。</w:t>
      </w:r>
    </w:p>
    <w:p w14:paraId="24491A92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本主管部门承诺在审查推荐项目过程中，无违规推荐、审查不严等失信行为。承诺按照相关管理规定，切实履行项目主管部门管理职责。如有失实或失信行为，本部门承诺按照《江苏省科技计划项目相关责任主体信用管理办法》等相关规定，承担相关责任。</w:t>
      </w:r>
    </w:p>
    <w:p w14:paraId="6866C03E">
      <w:pPr>
        <w:tabs>
          <w:tab w:val="left" w:pos="702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</w:p>
    <w:p w14:paraId="65D6F07A">
      <w:pPr>
        <w:tabs>
          <w:tab w:val="left" w:pos="702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</w:p>
    <w:p w14:paraId="78111A11">
      <w:pPr>
        <w:tabs>
          <w:tab w:val="left" w:pos="7020"/>
        </w:tabs>
        <w:spacing w:line="590" w:lineRule="exact"/>
        <w:ind w:firstLine="640" w:firstLineChars="200"/>
        <w:rPr>
          <w:rFonts w:eastAsia="仿宋_GB2312"/>
          <w:color w:val="000000" w:themeColor="text1"/>
          <w:sz w:val="32"/>
          <w:szCs w:val="32"/>
        </w:rPr>
      </w:pPr>
    </w:p>
    <w:p w14:paraId="5308F71F">
      <w:pPr>
        <w:tabs>
          <w:tab w:val="left" w:pos="6615"/>
          <w:tab w:val="left" w:pos="7035"/>
        </w:tabs>
        <w:spacing w:line="590" w:lineRule="exact"/>
        <w:ind w:firstLine="5280" w:firstLineChars="1650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>（公  章）</w:t>
      </w:r>
    </w:p>
    <w:p w14:paraId="251883C4">
      <w:pPr>
        <w:tabs>
          <w:tab w:val="left" w:pos="6615"/>
          <w:tab w:val="left" w:pos="7035"/>
        </w:tabs>
        <w:spacing w:line="590" w:lineRule="exact"/>
        <w:ind w:firstLine="5280" w:firstLineChars="1650"/>
        <w:rPr>
          <w:rFonts w:eastAsia="仿宋_GB2312"/>
          <w:color w:val="000000" w:themeColor="text1"/>
          <w:sz w:val="32"/>
          <w:szCs w:val="32"/>
        </w:rPr>
      </w:pPr>
    </w:p>
    <w:p w14:paraId="00162C13">
      <w:pPr>
        <w:tabs>
          <w:tab w:val="left" w:pos="7020"/>
        </w:tabs>
        <w:spacing w:line="590" w:lineRule="exact"/>
        <w:ind w:left="210" w:leftChars="100" w:firstLine="640" w:firstLineChars="200"/>
        <w:jc w:val="right"/>
        <w:rPr>
          <w:rFonts w:eastAsia="仿宋_GB2312"/>
          <w:color w:val="000000" w:themeColor="text1"/>
          <w:sz w:val="32"/>
          <w:szCs w:val="32"/>
        </w:rPr>
      </w:pPr>
      <w:r>
        <w:rPr>
          <w:rFonts w:hint="eastAsia" w:eastAsia="仿宋_GB2312"/>
          <w:color w:val="000000" w:themeColor="text1"/>
          <w:sz w:val="32"/>
          <w:szCs w:val="32"/>
        </w:rPr>
        <w:t xml:space="preserve">年   月   日 </w:t>
      </w:r>
    </w:p>
    <w:p w14:paraId="3B8B8E4B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黑体"/>
          <w:color w:val="000000"/>
          <w:sz w:val="32"/>
          <w:szCs w:val="32"/>
        </w:rPr>
      </w:pPr>
      <w:r>
        <w:rPr>
          <w:rFonts w:ascii="黑体" w:hAnsi="黑体" w:eastAsia="黑体"/>
          <w:szCs w:val="32"/>
        </w:rPr>
        <w:br w:type="page"/>
      </w:r>
      <w:r>
        <w:rPr>
          <w:rFonts w:hAnsi="黑体" w:eastAsia="黑体"/>
          <w:sz w:val="32"/>
          <w:szCs w:val="32"/>
        </w:rPr>
        <w:t>一、项目组建的必要性（限</w:t>
      </w:r>
      <w:r>
        <w:rPr>
          <w:rFonts w:eastAsia="黑体"/>
          <w:sz w:val="32"/>
          <w:szCs w:val="32"/>
        </w:rPr>
        <w:t>1000</w:t>
      </w:r>
      <w:r>
        <w:rPr>
          <w:rFonts w:hAnsi="黑体" w:eastAsia="黑体"/>
          <w:sz w:val="32"/>
          <w:szCs w:val="32"/>
        </w:rPr>
        <w:t>字内）</w:t>
      </w:r>
    </w:p>
    <w:p w14:paraId="2D8137A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</w:p>
    <w:p w14:paraId="3D5E55E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</w:p>
    <w:p w14:paraId="55658B3A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二、申报单位基础条件</w:t>
      </w:r>
    </w:p>
    <w:p w14:paraId="4BFDCBA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1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申报单位基本概况（企业主营业务及行业优势，上年度销售收入、R&amp;D投入占销售收入比例，已建研发机构、科研团队等情况）；</w:t>
      </w:r>
    </w:p>
    <w:p w14:paraId="61ACB50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4FDBBBD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1F18A5A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2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签约院士、院士团队规模和团队人员名单（含所在单位、专</w:t>
      </w:r>
      <w:r>
        <w:rPr>
          <w:rFonts w:eastAsia="仿宋_GB2312"/>
          <w:bCs/>
          <w:sz w:val="32"/>
          <w:szCs w:val="32"/>
        </w:rPr>
        <w:t>业、职称、学历）等情况；</w:t>
      </w:r>
    </w:p>
    <w:p w14:paraId="5CFBD5A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sz w:val="32"/>
          <w:szCs w:val="32"/>
        </w:rPr>
      </w:pPr>
    </w:p>
    <w:p w14:paraId="3FB30A8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sz w:val="32"/>
          <w:szCs w:val="32"/>
        </w:rPr>
      </w:pPr>
    </w:p>
    <w:p w14:paraId="0E15C9A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近年来申报单位与院士及其团队实质性科研合作情况（科研项目及合同、合作典型案例或取得的重</w:t>
      </w:r>
      <w:r>
        <w:rPr>
          <w:rFonts w:eastAsia="仿宋_GB2312"/>
          <w:bCs/>
          <w:color w:val="000000"/>
          <w:sz w:val="32"/>
          <w:szCs w:val="32"/>
        </w:rPr>
        <w:t>大成效1-2例）；</w:t>
      </w:r>
    </w:p>
    <w:p w14:paraId="59A4DB2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0C08460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sz w:val="32"/>
          <w:szCs w:val="32"/>
        </w:rPr>
      </w:pPr>
    </w:p>
    <w:p w14:paraId="16AF334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对引进院士及其团队所必需的生活条件、管理服务人员等准备情况。</w:t>
      </w:r>
    </w:p>
    <w:p w14:paraId="626FFA3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sz w:val="32"/>
          <w:szCs w:val="32"/>
        </w:rPr>
      </w:pPr>
    </w:p>
    <w:p w14:paraId="40520744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4F3EB9A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4E58D1C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1B3F1F7F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三、项目主要目标和建设任务</w:t>
      </w:r>
    </w:p>
    <w:p w14:paraId="5D0451C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1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总体目标</w:t>
      </w:r>
    </w:p>
    <w:p w14:paraId="3ABA28D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6EFC20E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2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研发方向</w:t>
      </w:r>
    </w:p>
    <w:p w14:paraId="25C6A011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05A500C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3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项目建设地点</w:t>
      </w:r>
    </w:p>
    <w:p w14:paraId="19F51BB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129B5279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4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主要任务和考核指标（建设期不超过2年）</w:t>
      </w:r>
    </w:p>
    <w:p w14:paraId="2FB0035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（1）与院士团队合作研究的具体内容</w:t>
      </w:r>
    </w:p>
    <w:p w14:paraId="4A4906E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5151260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（2）硬件设施及技术平台建设任务</w:t>
      </w:r>
    </w:p>
    <w:p w14:paraId="1766463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351E1E52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（3）人才培养与团队建设任务</w:t>
      </w:r>
    </w:p>
    <w:p w14:paraId="12F3256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2380174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（4）合作模式</w:t>
      </w:r>
    </w:p>
    <w:p w14:paraId="3972E8A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15B5EC5B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（5）主要任务与具体考核指标简述（限500字内）</w:t>
      </w:r>
    </w:p>
    <w:p w14:paraId="3DA618F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08F85DB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</w:p>
    <w:p w14:paraId="231E72D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int="eastAsia" w:eastAsia="仿宋_GB2312"/>
          <w:sz w:val="32"/>
          <w:szCs w:val="32"/>
        </w:rPr>
      </w:pPr>
    </w:p>
    <w:p w14:paraId="7BE00BC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</w:p>
    <w:p w14:paraId="60586E0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</w:p>
    <w:p w14:paraId="6F8FC26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sz w:val="32"/>
          <w:szCs w:val="32"/>
        </w:rPr>
      </w:pPr>
    </w:p>
    <w:p w14:paraId="07544033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四、项目实施计划</w:t>
      </w:r>
    </w:p>
    <w:p w14:paraId="042C60AA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1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项目投资规模及资金来源与构成比例；</w:t>
      </w:r>
    </w:p>
    <w:p w14:paraId="57D04A1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3B2AE0C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22945A7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pacing w:val="-6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2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pacing w:val="-6"/>
          <w:sz w:val="32"/>
          <w:szCs w:val="32"/>
        </w:rPr>
        <w:t>项目经费（含省拨经费）的支出预算及仪器设备添置清单；</w:t>
      </w:r>
    </w:p>
    <w:p w14:paraId="37E72BC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05F1AFDC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45A73E25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3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项目计划进度与阶段性考核指标；</w:t>
      </w:r>
    </w:p>
    <w:p w14:paraId="0FD46436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0506863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13606CC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  <w:r>
        <w:rPr>
          <w:rFonts w:eastAsia="仿宋_GB2312"/>
          <w:bCs/>
          <w:color w:val="000000"/>
          <w:sz w:val="32"/>
          <w:szCs w:val="32"/>
        </w:rPr>
        <w:t>4</w:t>
      </w:r>
      <w:r>
        <w:rPr>
          <w:rFonts w:hint="eastAsia" w:eastAsia="仿宋_GB2312"/>
          <w:bCs/>
          <w:color w:val="000000"/>
          <w:sz w:val="32"/>
          <w:szCs w:val="32"/>
        </w:rPr>
        <w:t xml:space="preserve">. </w:t>
      </w:r>
      <w:r>
        <w:rPr>
          <w:rFonts w:eastAsia="仿宋_GB2312"/>
          <w:bCs/>
          <w:color w:val="000000"/>
          <w:sz w:val="32"/>
          <w:szCs w:val="32"/>
        </w:rPr>
        <w:t>项目负责人及骨干技术人员（包括院士及其团队人员）清单（姓名、年龄、单位、职称/职务、岗位业务、为本项目工作时间等）。</w:t>
      </w:r>
    </w:p>
    <w:p w14:paraId="3553C448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Cs/>
          <w:color w:val="000000"/>
          <w:sz w:val="32"/>
          <w:szCs w:val="32"/>
        </w:rPr>
      </w:pPr>
    </w:p>
    <w:p w14:paraId="2B83B793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b/>
          <w:color w:val="000000"/>
          <w:sz w:val="32"/>
          <w:szCs w:val="32"/>
        </w:rPr>
      </w:pPr>
    </w:p>
    <w:p w14:paraId="6DD492DE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Ansi="黑体"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五、相关附件</w:t>
      </w:r>
    </w:p>
    <w:p w14:paraId="43E0D987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1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企业创新政策落实情况证明材料</w:t>
      </w:r>
    </w:p>
    <w:p w14:paraId="4D5027C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2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已建企业研发机构、省级工程技术研究中心证明材料</w:t>
      </w:r>
    </w:p>
    <w:p w14:paraId="2A6F624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3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高新技术企业证书复印件</w:t>
      </w:r>
    </w:p>
    <w:p w14:paraId="59D127FF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4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申报单位与院士团队共建省企业院士工作站合作协议</w:t>
      </w:r>
    </w:p>
    <w:p w14:paraId="7BB3C19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5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企业上年度财务审计报告</w:t>
      </w:r>
    </w:p>
    <w:p w14:paraId="0083801D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6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申报单位与院士团队以往科研合作的技术合同或协议</w:t>
      </w:r>
    </w:p>
    <w:p w14:paraId="7747E6B0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7</w:t>
      </w:r>
      <w:r>
        <w:rPr>
          <w:rFonts w:hint="eastAsia" w:eastAsia="仿宋_GB2312"/>
          <w:color w:val="000000"/>
          <w:sz w:val="32"/>
          <w:szCs w:val="32"/>
        </w:rPr>
        <w:t xml:space="preserve">. </w:t>
      </w:r>
      <w:r>
        <w:rPr>
          <w:rFonts w:eastAsia="仿宋_GB2312"/>
          <w:color w:val="000000"/>
          <w:sz w:val="32"/>
          <w:szCs w:val="32"/>
        </w:rPr>
        <w:t>其他</w:t>
      </w:r>
    </w:p>
    <w:p w14:paraId="597CD750">
      <w:pPr>
        <w:tabs>
          <w:tab w:val="left" w:pos="7020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rPr>
          <w:rFonts w:hAnsi="黑体"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六、审查推荐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2"/>
        <w:gridCol w:w="7048"/>
      </w:tblGrid>
      <w:tr w14:paraId="2CD7775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3222" w:hRule="atLeast"/>
          <w:jc w:val="center"/>
        </w:trPr>
        <w:tc>
          <w:tcPr>
            <w:tcW w:w="1980" w:type="dxa"/>
            <w:vAlign w:val="center"/>
          </w:tcPr>
          <w:p w14:paraId="1671FB30">
            <w:pPr>
              <w:tabs>
                <w:tab w:val="left" w:pos="7020"/>
              </w:tabs>
              <w:overflowPunct w:val="0"/>
              <w:autoSpaceDE w:val="0"/>
              <w:autoSpaceDN w:val="0"/>
              <w:adjustRightInd w:val="0"/>
              <w:snapToGrid w:val="0"/>
              <w:spacing w:line="500" w:lineRule="exact"/>
              <w:jc w:val="center"/>
              <w:rPr>
                <w:rFonts w:hAnsi="黑体"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承担单位</w:t>
            </w:r>
          </w:p>
        </w:tc>
        <w:tc>
          <w:tcPr>
            <w:tcW w:w="6937" w:type="dxa"/>
          </w:tcPr>
          <w:p w14:paraId="2E867BC1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5E4639E7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71E0160E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79DE4BA8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法人代表（签章）：</w:t>
            </w:r>
          </w:p>
          <w:p w14:paraId="7FAB0132">
            <w:pPr>
              <w:widowControl/>
              <w:shd w:val="clear" w:color="auto" w:fill="FFFFFF"/>
              <w:ind w:firstLine="4760" w:firstLineChars="17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 w14:paraId="3E097E06">
            <w:pPr>
              <w:shd w:val="clear" w:color="auto" w:fill="FFFFFF"/>
              <w:wordWrap w:val="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  <w:tr w14:paraId="42C688E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4" w:hRule="atLeast"/>
          <w:jc w:val="center"/>
        </w:trPr>
        <w:tc>
          <w:tcPr>
            <w:tcW w:w="1980" w:type="dxa"/>
            <w:shd w:val="clear" w:color="auto" w:fill="FFFFFF"/>
            <w:vAlign w:val="center"/>
          </w:tcPr>
          <w:p w14:paraId="73C23859">
            <w:pPr>
              <w:tabs>
                <w:tab w:val="left" w:pos="7020"/>
              </w:tabs>
              <w:overflowPunct w:val="0"/>
              <w:autoSpaceDE w:val="0"/>
              <w:autoSpaceDN w:val="0"/>
              <w:adjustRightInd w:val="0"/>
              <w:snapToGrid w:val="0"/>
              <w:spacing w:line="500" w:lineRule="exact"/>
              <w:jc w:val="center"/>
              <w:rPr>
                <w:rFonts w:hAnsi="黑体"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合作单位</w:t>
            </w:r>
          </w:p>
        </w:tc>
        <w:tc>
          <w:tcPr>
            <w:tcW w:w="6937" w:type="dxa"/>
            <w:shd w:val="clear" w:color="auto" w:fill="FFFFFF"/>
          </w:tcPr>
          <w:p w14:paraId="7D23E411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40532452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07D0E2DB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391F4DBE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法人代表（签章）：</w:t>
            </w:r>
          </w:p>
          <w:p w14:paraId="75DE0D7B">
            <w:pPr>
              <w:widowControl/>
              <w:shd w:val="clear" w:color="auto" w:fill="FFFFFF"/>
              <w:ind w:firstLine="4760" w:firstLineChars="17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 w14:paraId="735F08D6">
            <w:pPr>
              <w:shd w:val="clear" w:color="auto" w:fill="FFFFFF"/>
              <w:wordWrap w:val="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  <w:tr w14:paraId="6D4B04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5" w:hRule="atLeast"/>
          <w:jc w:val="center"/>
        </w:trPr>
        <w:tc>
          <w:tcPr>
            <w:tcW w:w="1980" w:type="dxa"/>
            <w:shd w:val="clear" w:color="auto" w:fill="FFFFFF"/>
            <w:vAlign w:val="center"/>
          </w:tcPr>
          <w:p w14:paraId="71DBB37D">
            <w:pPr>
              <w:tabs>
                <w:tab w:val="left" w:pos="7020"/>
              </w:tabs>
              <w:overflowPunct w:val="0"/>
              <w:autoSpaceDE w:val="0"/>
              <w:autoSpaceDN w:val="0"/>
              <w:adjustRightInd w:val="0"/>
              <w:snapToGrid w:val="0"/>
              <w:spacing w:line="500" w:lineRule="exact"/>
              <w:jc w:val="center"/>
              <w:rPr>
                <w:rFonts w:hAnsi="黑体"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主管部门</w:t>
            </w:r>
          </w:p>
          <w:p w14:paraId="17E2CA3C">
            <w:pPr>
              <w:tabs>
                <w:tab w:val="left" w:pos="7020"/>
              </w:tabs>
              <w:overflowPunct w:val="0"/>
              <w:autoSpaceDE w:val="0"/>
              <w:autoSpaceDN w:val="0"/>
              <w:adjustRightInd w:val="0"/>
              <w:snapToGrid w:val="0"/>
              <w:spacing w:line="500" w:lineRule="exact"/>
              <w:jc w:val="center"/>
              <w:rPr>
                <w:rFonts w:hAnsi="黑体" w:eastAsia="黑体"/>
                <w:sz w:val="28"/>
                <w:szCs w:val="28"/>
              </w:rPr>
            </w:pPr>
            <w:r>
              <w:rPr>
                <w:rFonts w:hint="eastAsia" w:hAnsi="黑体" w:eastAsia="黑体"/>
                <w:sz w:val="28"/>
                <w:szCs w:val="28"/>
              </w:rPr>
              <w:t>（县（市）区、园区科技局）</w:t>
            </w:r>
          </w:p>
        </w:tc>
        <w:tc>
          <w:tcPr>
            <w:tcW w:w="6937" w:type="dxa"/>
            <w:shd w:val="clear" w:color="auto" w:fill="FFFFFF"/>
          </w:tcPr>
          <w:p w14:paraId="03355B04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推荐意见：</w:t>
            </w:r>
          </w:p>
          <w:p w14:paraId="5AEB4C6E">
            <w:pPr>
              <w:widowControl/>
              <w:shd w:val="clear" w:color="auto" w:fill="FFFFFF"/>
              <w:ind w:firstLine="4760" w:firstLineChars="1700"/>
              <w:jc w:val="left"/>
              <w:rPr>
                <w:rFonts w:eastAsia="仿宋_GB2312"/>
                <w:sz w:val="28"/>
                <w:szCs w:val="28"/>
              </w:rPr>
            </w:pPr>
          </w:p>
          <w:p w14:paraId="50793AA3">
            <w:pPr>
              <w:widowControl/>
              <w:shd w:val="clear" w:color="auto" w:fill="FFFFFF"/>
              <w:ind w:firstLine="4760" w:firstLineChars="1700"/>
              <w:jc w:val="left"/>
              <w:rPr>
                <w:rFonts w:eastAsia="仿宋_GB2312"/>
                <w:sz w:val="28"/>
                <w:szCs w:val="28"/>
              </w:rPr>
            </w:pPr>
          </w:p>
          <w:p w14:paraId="3263289A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法人代表（签章）：</w:t>
            </w:r>
          </w:p>
          <w:p w14:paraId="5043F653">
            <w:pPr>
              <w:widowControl/>
              <w:shd w:val="clear" w:color="auto" w:fill="FFFFFF"/>
              <w:jc w:val="left"/>
              <w:rPr>
                <w:rFonts w:eastAsia="仿宋_GB2312"/>
                <w:sz w:val="28"/>
                <w:szCs w:val="28"/>
              </w:rPr>
            </w:pPr>
          </w:p>
          <w:p w14:paraId="0F931BDD">
            <w:pPr>
              <w:widowControl/>
              <w:shd w:val="clear" w:color="auto" w:fill="FFFFFF"/>
              <w:ind w:firstLine="4760" w:firstLineChars="1700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（公章）</w:t>
            </w:r>
          </w:p>
          <w:p w14:paraId="2AE6EC5C">
            <w:pPr>
              <w:shd w:val="clear" w:color="auto" w:fill="FFFFFF"/>
              <w:wordWrap w:val="0"/>
              <w:ind w:left="1275" w:leftChars="607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</w:tbl>
    <w:p w14:paraId="73BC82FE">
      <w:pPr>
        <w:overflowPunct w:val="0"/>
        <w:autoSpaceDE w:val="0"/>
        <w:autoSpaceDN w:val="0"/>
        <w:adjustRightInd w:val="0"/>
        <w:snapToGrid w:val="0"/>
        <w:spacing w:line="560" w:lineRule="exact"/>
        <w:ind w:firstLine="641"/>
        <w:jc w:val="right"/>
        <w:rPr>
          <w:rFonts w:eastAsia="仿宋_GB2312"/>
          <w:color w:val="000000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531" w:bottom="1985" w:left="1531" w:header="720" w:footer="1474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440053-171A-4DAD-A2FB-C87A4BC0F00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40B04332-A245-4FCE-B7ED-C527734D23FF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D302179E-4163-4E73-990B-BF58C218CF15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1912652C-B741-4BB9-8246-7125C1253CBB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0444779E-6DC4-4EF5-9304-20DA1DB32752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F36A62B8-5056-48C9-A65F-10171BB7199F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004663"/>
      <w:docPartObj>
        <w:docPartGallery w:val="autotext"/>
      </w:docPartObj>
    </w:sdtPr>
    <w:sdtEndPr>
      <w:rPr>
        <w:sz w:val="28"/>
        <w:szCs w:val="28"/>
      </w:rPr>
    </w:sdtEndPr>
    <w:sdtContent>
      <w:p w14:paraId="088F0E32">
        <w:pPr>
          <w:pStyle w:val="12"/>
          <w:ind w:right="284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11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7004682"/>
      <w:docPartObj>
        <w:docPartGallery w:val="autotext"/>
      </w:docPartObj>
    </w:sdtPr>
    <w:sdtEndPr>
      <w:rPr>
        <w:sz w:val="28"/>
        <w:szCs w:val="28"/>
      </w:rPr>
    </w:sdtEndPr>
    <w:sdtContent>
      <w:p w14:paraId="5F8E21D8">
        <w:pPr>
          <w:pStyle w:val="12"/>
          <w:ind w:firstLine="280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12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501C17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F5FF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attachedTemplate r:id="rId1"/>
  <w:documentProtection w:enforcement="0"/>
  <w:defaultTabStop w:val="420"/>
  <w:evenAndOddHeaders w:val="1"/>
  <w:drawingGridHorizontalSpacing w:val="105"/>
  <w:drawingGridVerticalSpacing w:val="156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IyOTFlYWZkYTJiNzZjOGRlYjI2YjUyNjA5NWE3YzMifQ=="/>
  </w:docVars>
  <w:rsids>
    <w:rsidRoot w:val="00422D23"/>
    <w:rsid w:val="000004AA"/>
    <w:rsid w:val="000012D2"/>
    <w:rsid w:val="00001D2F"/>
    <w:rsid w:val="00002265"/>
    <w:rsid w:val="000029EA"/>
    <w:rsid w:val="0000319D"/>
    <w:rsid w:val="0000409C"/>
    <w:rsid w:val="00004D3C"/>
    <w:rsid w:val="000058CE"/>
    <w:rsid w:val="0000651E"/>
    <w:rsid w:val="000101DE"/>
    <w:rsid w:val="00010C77"/>
    <w:rsid w:val="00012420"/>
    <w:rsid w:val="000140A5"/>
    <w:rsid w:val="0001437B"/>
    <w:rsid w:val="00015E7A"/>
    <w:rsid w:val="00017BEE"/>
    <w:rsid w:val="00017C44"/>
    <w:rsid w:val="00017DE1"/>
    <w:rsid w:val="00027591"/>
    <w:rsid w:val="0002779E"/>
    <w:rsid w:val="000304A8"/>
    <w:rsid w:val="0003135C"/>
    <w:rsid w:val="000317B8"/>
    <w:rsid w:val="00031C97"/>
    <w:rsid w:val="00034298"/>
    <w:rsid w:val="00035483"/>
    <w:rsid w:val="00035620"/>
    <w:rsid w:val="00035752"/>
    <w:rsid w:val="0003735D"/>
    <w:rsid w:val="00037515"/>
    <w:rsid w:val="00042257"/>
    <w:rsid w:val="000423CC"/>
    <w:rsid w:val="0004272B"/>
    <w:rsid w:val="0004555D"/>
    <w:rsid w:val="0004692A"/>
    <w:rsid w:val="0005042F"/>
    <w:rsid w:val="000514D6"/>
    <w:rsid w:val="00052D19"/>
    <w:rsid w:val="000530D2"/>
    <w:rsid w:val="00053D6B"/>
    <w:rsid w:val="00053F04"/>
    <w:rsid w:val="0005702B"/>
    <w:rsid w:val="000577E8"/>
    <w:rsid w:val="00061211"/>
    <w:rsid w:val="00065A23"/>
    <w:rsid w:val="00065B47"/>
    <w:rsid w:val="00067449"/>
    <w:rsid w:val="00072DCB"/>
    <w:rsid w:val="000745ED"/>
    <w:rsid w:val="00076741"/>
    <w:rsid w:val="00077893"/>
    <w:rsid w:val="00077CFA"/>
    <w:rsid w:val="0008006D"/>
    <w:rsid w:val="000808DD"/>
    <w:rsid w:val="000809E1"/>
    <w:rsid w:val="000816DA"/>
    <w:rsid w:val="0008227B"/>
    <w:rsid w:val="00083F3E"/>
    <w:rsid w:val="0008488F"/>
    <w:rsid w:val="00085F55"/>
    <w:rsid w:val="0008665D"/>
    <w:rsid w:val="00086C73"/>
    <w:rsid w:val="00087442"/>
    <w:rsid w:val="00087964"/>
    <w:rsid w:val="00087FA5"/>
    <w:rsid w:val="000908B3"/>
    <w:rsid w:val="000908D9"/>
    <w:rsid w:val="000912AE"/>
    <w:rsid w:val="00091FEB"/>
    <w:rsid w:val="00094397"/>
    <w:rsid w:val="00094892"/>
    <w:rsid w:val="00094AE2"/>
    <w:rsid w:val="00096B95"/>
    <w:rsid w:val="00097A0E"/>
    <w:rsid w:val="00097BBE"/>
    <w:rsid w:val="000A0DF3"/>
    <w:rsid w:val="000A23C5"/>
    <w:rsid w:val="000A463F"/>
    <w:rsid w:val="000A4D12"/>
    <w:rsid w:val="000A5671"/>
    <w:rsid w:val="000A584E"/>
    <w:rsid w:val="000A5974"/>
    <w:rsid w:val="000A64F1"/>
    <w:rsid w:val="000A72A0"/>
    <w:rsid w:val="000B054C"/>
    <w:rsid w:val="000B0B96"/>
    <w:rsid w:val="000B188A"/>
    <w:rsid w:val="000B45B9"/>
    <w:rsid w:val="000B46EB"/>
    <w:rsid w:val="000B47CF"/>
    <w:rsid w:val="000B7E27"/>
    <w:rsid w:val="000C02C4"/>
    <w:rsid w:val="000C0F97"/>
    <w:rsid w:val="000C2B98"/>
    <w:rsid w:val="000C408A"/>
    <w:rsid w:val="000C54C6"/>
    <w:rsid w:val="000C5F8D"/>
    <w:rsid w:val="000C7B91"/>
    <w:rsid w:val="000D01EB"/>
    <w:rsid w:val="000D1FF2"/>
    <w:rsid w:val="000D25C8"/>
    <w:rsid w:val="000D3595"/>
    <w:rsid w:val="000D4D71"/>
    <w:rsid w:val="000D54CF"/>
    <w:rsid w:val="000D6CDA"/>
    <w:rsid w:val="000D7B74"/>
    <w:rsid w:val="000D7C4D"/>
    <w:rsid w:val="000E18D1"/>
    <w:rsid w:val="000E2848"/>
    <w:rsid w:val="000E4F86"/>
    <w:rsid w:val="000F12BC"/>
    <w:rsid w:val="000F190F"/>
    <w:rsid w:val="000F1C6B"/>
    <w:rsid w:val="000F3891"/>
    <w:rsid w:val="000F5D6C"/>
    <w:rsid w:val="000F6A26"/>
    <w:rsid w:val="000F798F"/>
    <w:rsid w:val="001007E2"/>
    <w:rsid w:val="00101790"/>
    <w:rsid w:val="0010188D"/>
    <w:rsid w:val="001025DC"/>
    <w:rsid w:val="0010336F"/>
    <w:rsid w:val="00103E7F"/>
    <w:rsid w:val="00107E14"/>
    <w:rsid w:val="0011207F"/>
    <w:rsid w:val="00113B30"/>
    <w:rsid w:val="00114762"/>
    <w:rsid w:val="00115AAB"/>
    <w:rsid w:val="0011710A"/>
    <w:rsid w:val="00123AA2"/>
    <w:rsid w:val="001246F1"/>
    <w:rsid w:val="00124F32"/>
    <w:rsid w:val="0012738A"/>
    <w:rsid w:val="0012740F"/>
    <w:rsid w:val="001275F5"/>
    <w:rsid w:val="0013104D"/>
    <w:rsid w:val="00132B7F"/>
    <w:rsid w:val="00133595"/>
    <w:rsid w:val="00133A86"/>
    <w:rsid w:val="0013418E"/>
    <w:rsid w:val="001344ED"/>
    <w:rsid w:val="00134F1E"/>
    <w:rsid w:val="00136783"/>
    <w:rsid w:val="00136FBD"/>
    <w:rsid w:val="00137341"/>
    <w:rsid w:val="00141358"/>
    <w:rsid w:val="001414CD"/>
    <w:rsid w:val="00141687"/>
    <w:rsid w:val="001420F6"/>
    <w:rsid w:val="00142AF7"/>
    <w:rsid w:val="001433F1"/>
    <w:rsid w:val="00144052"/>
    <w:rsid w:val="0014551A"/>
    <w:rsid w:val="001465FD"/>
    <w:rsid w:val="00147267"/>
    <w:rsid w:val="0015081B"/>
    <w:rsid w:val="0015095B"/>
    <w:rsid w:val="00152BED"/>
    <w:rsid w:val="00153715"/>
    <w:rsid w:val="001542EF"/>
    <w:rsid w:val="00157297"/>
    <w:rsid w:val="001579A2"/>
    <w:rsid w:val="001614C0"/>
    <w:rsid w:val="00161EA6"/>
    <w:rsid w:val="0016265C"/>
    <w:rsid w:val="00162BA3"/>
    <w:rsid w:val="00162DE3"/>
    <w:rsid w:val="00163329"/>
    <w:rsid w:val="00171512"/>
    <w:rsid w:val="00172082"/>
    <w:rsid w:val="00172123"/>
    <w:rsid w:val="0017326E"/>
    <w:rsid w:val="001777F6"/>
    <w:rsid w:val="00177850"/>
    <w:rsid w:val="00180BE8"/>
    <w:rsid w:val="00181BC5"/>
    <w:rsid w:val="00181EAB"/>
    <w:rsid w:val="0018281A"/>
    <w:rsid w:val="001834EE"/>
    <w:rsid w:val="001848AE"/>
    <w:rsid w:val="00191ABA"/>
    <w:rsid w:val="00191E12"/>
    <w:rsid w:val="00192A7B"/>
    <w:rsid w:val="00192D61"/>
    <w:rsid w:val="00193002"/>
    <w:rsid w:val="00194E7C"/>
    <w:rsid w:val="00197618"/>
    <w:rsid w:val="001A05CF"/>
    <w:rsid w:val="001A2006"/>
    <w:rsid w:val="001A3B0A"/>
    <w:rsid w:val="001A5255"/>
    <w:rsid w:val="001B27CB"/>
    <w:rsid w:val="001B2A77"/>
    <w:rsid w:val="001B2B81"/>
    <w:rsid w:val="001B3FFE"/>
    <w:rsid w:val="001B4CCA"/>
    <w:rsid w:val="001B7326"/>
    <w:rsid w:val="001C0392"/>
    <w:rsid w:val="001C1A0B"/>
    <w:rsid w:val="001C33BB"/>
    <w:rsid w:val="001C3671"/>
    <w:rsid w:val="001C4725"/>
    <w:rsid w:val="001C4857"/>
    <w:rsid w:val="001C4961"/>
    <w:rsid w:val="001C4B26"/>
    <w:rsid w:val="001C4BB8"/>
    <w:rsid w:val="001C59F1"/>
    <w:rsid w:val="001C627E"/>
    <w:rsid w:val="001C6361"/>
    <w:rsid w:val="001D3348"/>
    <w:rsid w:val="001D48D2"/>
    <w:rsid w:val="001D62E9"/>
    <w:rsid w:val="001D63AE"/>
    <w:rsid w:val="001D7E36"/>
    <w:rsid w:val="001E18A9"/>
    <w:rsid w:val="001E2D88"/>
    <w:rsid w:val="001E3854"/>
    <w:rsid w:val="001E409B"/>
    <w:rsid w:val="001E4EF8"/>
    <w:rsid w:val="001E58C6"/>
    <w:rsid w:val="001E6237"/>
    <w:rsid w:val="001F1B7A"/>
    <w:rsid w:val="001F1D09"/>
    <w:rsid w:val="001F281A"/>
    <w:rsid w:val="001F2F4D"/>
    <w:rsid w:val="001F327F"/>
    <w:rsid w:val="001F68C8"/>
    <w:rsid w:val="00201778"/>
    <w:rsid w:val="00203A24"/>
    <w:rsid w:val="00204398"/>
    <w:rsid w:val="00206F46"/>
    <w:rsid w:val="0020735B"/>
    <w:rsid w:val="00207446"/>
    <w:rsid w:val="0020753B"/>
    <w:rsid w:val="00207F46"/>
    <w:rsid w:val="00210C8D"/>
    <w:rsid w:val="002115CB"/>
    <w:rsid w:val="00212310"/>
    <w:rsid w:val="00212A84"/>
    <w:rsid w:val="00212D52"/>
    <w:rsid w:val="00213BA6"/>
    <w:rsid w:val="00220443"/>
    <w:rsid w:val="00220F61"/>
    <w:rsid w:val="002211D5"/>
    <w:rsid w:val="00221FD5"/>
    <w:rsid w:val="00222341"/>
    <w:rsid w:val="00222B4C"/>
    <w:rsid w:val="002242BB"/>
    <w:rsid w:val="00226105"/>
    <w:rsid w:val="002261F1"/>
    <w:rsid w:val="002265B5"/>
    <w:rsid w:val="00227DF7"/>
    <w:rsid w:val="00232E4A"/>
    <w:rsid w:val="002333D6"/>
    <w:rsid w:val="002340FE"/>
    <w:rsid w:val="00243841"/>
    <w:rsid w:val="00245207"/>
    <w:rsid w:val="0024521F"/>
    <w:rsid w:val="00245A7D"/>
    <w:rsid w:val="00246783"/>
    <w:rsid w:val="00247E58"/>
    <w:rsid w:val="002527E1"/>
    <w:rsid w:val="00253611"/>
    <w:rsid w:val="002569C2"/>
    <w:rsid w:val="00256DB6"/>
    <w:rsid w:val="00257D7A"/>
    <w:rsid w:val="00260710"/>
    <w:rsid w:val="00260948"/>
    <w:rsid w:val="00262BB7"/>
    <w:rsid w:val="00262BBF"/>
    <w:rsid w:val="00262F7F"/>
    <w:rsid w:val="00263E6E"/>
    <w:rsid w:val="002670B3"/>
    <w:rsid w:val="00267E1F"/>
    <w:rsid w:val="00272014"/>
    <w:rsid w:val="00272125"/>
    <w:rsid w:val="00272759"/>
    <w:rsid w:val="00272A2A"/>
    <w:rsid w:val="00275776"/>
    <w:rsid w:val="00275DE3"/>
    <w:rsid w:val="00276FFB"/>
    <w:rsid w:val="00277647"/>
    <w:rsid w:val="00277E47"/>
    <w:rsid w:val="00280479"/>
    <w:rsid w:val="0028159B"/>
    <w:rsid w:val="00281D9F"/>
    <w:rsid w:val="00283791"/>
    <w:rsid w:val="002842DB"/>
    <w:rsid w:val="00284E5A"/>
    <w:rsid w:val="00285EB0"/>
    <w:rsid w:val="00286869"/>
    <w:rsid w:val="00290622"/>
    <w:rsid w:val="00290BAF"/>
    <w:rsid w:val="002913ED"/>
    <w:rsid w:val="0029250F"/>
    <w:rsid w:val="0029339C"/>
    <w:rsid w:val="00293FA1"/>
    <w:rsid w:val="00295BD3"/>
    <w:rsid w:val="002961F2"/>
    <w:rsid w:val="00296650"/>
    <w:rsid w:val="0029753E"/>
    <w:rsid w:val="002977FE"/>
    <w:rsid w:val="002A1766"/>
    <w:rsid w:val="002A2E9E"/>
    <w:rsid w:val="002A39C0"/>
    <w:rsid w:val="002A4F03"/>
    <w:rsid w:val="002A556B"/>
    <w:rsid w:val="002A5ECF"/>
    <w:rsid w:val="002A66F9"/>
    <w:rsid w:val="002A7888"/>
    <w:rsid w:val="002A7906"/>
    <w:rsid w:val="002A7F7A"/>
    <w:rsid w:val="002B0A59"/>
    <w:rsid w:val="002B2B27"/>
    <w:rsid w:val="002B3015"/>
    <w:rsid w:val="002B3ADB"/>
    <w:rsid w:val="002B3DA6"/>
    <w:rsid w:val="002B4AF5"/>
    <w:rsid w:val="002B4E05"/>
    <w:rsid w:val="002B589A"/>
    <w:rsid w:val="002B5B6C"/>
    <w:rsid w:val="002B6893"/>
    <w:rsid w:val="002C0702"/>
    <w:rsid w:val="002C0C41"/>
    <w:rsid w:val="002C3758"/>
    <w:rsid w:val="002C3E32"/>
    <w:rsid w:val="002C68E2"/>
    <w:rsid w:val="002C74D2"/>
    <w:rsid w:val="002D01F2"/>
    <w:rsid w:val="002D111D"/>
    <w:rsid w:val="002D292D"/>
    <w:rsid w:val="002D34ED"/>
    <w:rsid w:val="002D3EDA"/>
    <w:rsid w:val="002D7270"/>
    <w:rsid w:val="002D7445"/>
    <w:rsid w:val="002E014F"/>
    <w:rsid w:val="002E1EBD"/>
    <w:rsid w:val="002E37F6"/>
    <w:rsid w:val="002E66B4"/>
    <w:rsid w:val="002E6E3F"/>
    <w:rsid w:val="002E7CC8"/>
    <w:rsid w:val="002E7F94"/>
    <w:rsid w:val="002F2CD3"/>
    <w:rsid w:val="002F4342"/>
    <w:rsid w:val="002F52BB"/>
    <w:rsid w:val="002F6F07"/>
    <w:rsid w:val="003007D3"/>
    <w:rsid w:val="003008AD"/>
    <w:rsid w:val="00301161"/>
    <w:rsid w:val="00301AF7"/>
    <w:rsid w:val="003028D4"/>
    <w:rsid w:val="00302ADF"/>
    <w:rsid w:val="00305B17"/>
    <w:rsid w:val="00306816"/>
    <w:rsid w:val="00306C67"/>
    <w:rsid w:val="00307733"/>
    <w:rsid w:val="00307A6D"/>
    <w:rsid w:val="0031022B"/>
    <w:rsid w:val="00310BF8"/>
    <w:rsid w:val="0031212B"/>
    <w:rsid w:val="0031257C"/>
    <w:rsid w:val="00312F49"/>
    <w:rsid w:val="00313076"/>
    <w:rsid w:val="00313307"/>
    <w:rsid w:val="00314E50"/>
    <w:rsid w:val="003170F2"/>
    <w:rsid w:val="00317AC7"/>
    <w:rsid w:val="00317EA6"/>
    <w:rsid w:val="00320DA7"/>
    <w:rsid w:val="0032252C"/>
    <w:rsid w:val="00322827"/>
    <w:rsid w:val="0032300F"/>
    <w:rsid w:val="00324C79"/>
    <w:rsid w:val="00331161"/>
    <w:rsid w:val="0033230A"/>
    <w:rsid w:val="003356C6"/>
    <w:rsid w:val="0033693F"/>
    <w:rsid w:val="00337480"/>
    <w:rsid w:val="00340261"/>
    <w:rsid w:val="003413F6"/>
    <w:rsid w:val="00343913"/>
    <w:rsid w:val="003443D2"/>
    <w:rsid w:val="0034726C"/>
    <w:rsid w:val="003500E1"/>
    <w:rsid w:val="00352A04"/>
    <w:rsid w:val="00352EDE"/>
    <w:rsid w:val="00356C93"/>
    <w:rsid w:val="00360098"/>
    <w:rsid w:val="00360439"/>
    <w:rsid w:val="00360851"/>
    <w:rsid w:val="00361BCD"/>
    <w:rsid w:val="00362823"/>
    <w:rsid w:val="003631DF"/>
    <w:rsid w:val="00363A76"/>
    <w:rsid w:val="003665E2"/>
    <w:rsid w:val="00367694"/>
    <w:rsid w:val="003710A0"/>
    <w:rsid w:val="003715D1"/>
    <w:rsid w:val="0037359E"/>
    <w:rsid w:val="00373627"/>
    <w:rsid w:val="00373F73"/>
    <w:rsid w:val="00374388"/>
    <w:rsid w:val="00375095"/>
    <w:rsid w:val="0037535F"/>
    <w:rsid w:val="003817D6"/>
    <w:rsid w:val="00382A57"/>
    <w:rsid w:val="00384E5E"/>
    <w:rsid w:val="00386581"/>
    <w:rsid w:val="00387A69"/>
    <w:rsid w:val="0039009A"/>
    <w:rsid w:val="0039246B"/>
    <w:rsid w:val="003953A7"/>
    <w:rsid w:val="0039660D"/>
    <w:rsid w:val="00397AF8"/>
    <w:rsid w:val="003A0587"/>
    <w:rsid w:val="003A1CF0"/>
    <w:rsid w:val="003A21BA"/>
    <w:rsid w:val="003A4362"/>
    <w:rsid w:val="003A5A80"/>
    <w:rsid w:val="003B0CDD"/>
    <w:rsid w:val="003B0E04"/>
    <w:rsid w:val="003B1012"/>
    <w:rsid w:val="003B2ED7"/>
    <w:rsid w:val="003B3B2E"/>
    <w:rsid w:val="003B4AFB"/>
    <w:rsid w:val="003B537B"/>
    <w:rsid w:val="003B5791"/>
    <w:rsid w:val="003B61C0"/>
    <w:rsid w:val="003B6DDE"/>
    <w:rsid w:val="003C1380"/>
    <w:rsid w:val="003C19C9"/>
    <w:rsid w:val="003C2651"/>
    <w:rsid w:val="003C3542"/>
    <w:rsid w:val="003C5376"/>
    <w:rsid w:val="003C63A9"/>
    <w:rsid w:val="003C6E64"/>
    <w:rsid w:val="003D121D"/>
    <w:rsid w:val="003D15FC"/>
    <w:rsid w:val="003D35CF"/>
    <w:rsid w:val="003D3B9D"/>
    <w:rsid w:val="003D4878"/>
    <w:rsid w:val="003D4AA6"/>
    <w:rsid w:val="003D4E78"/>
    <w:rsid w:val="003D73BC"/>
    <w:rsid w:val="003D75F5"/>
    <w:rsid w:val="003D78CE"/>
    <w:rsid w:val="003E3842"/>
    <w:rsid w:val="003E4B9B"/>
    <w:rsid w:val="003E4FDA"/>
    <w:rsid w:val="003E7F6D"/>
    <w:rsid w:val="003F02BD"/>
    <w:rsid w:val="003F0747"/>
    <w:rsid w:val="003F0EF9"/>
    <w:rsid w:val="003F399C"/>
    <w:rsid w:val="003F40FF"/>
    <w:rsid w:val="003F4101"/>
    <w:rsid w:val="003F482D"/>
    <w:rsid w:val="003F526E"/>
    <w:rsid w:val="003F67C9"/>
    <w:rsid w:val="004001DF"/>
    <w:rsid w:val="00400355"/>
    <w:rsid w:val="0040431D"/>
    <w:rsid w:val="004110BC"/>
    <w:rsid w:val="004117E3"/>
    <w:rsid w:val="00412A02"/>
    <w:rsid w:val="0041301F"/>
    <w:rsid w:val="00413580"/>
    <w:rsid w:val="00413727"/>
    <w:rsid w:val="00413CEC"/>
    <w:rsid w:val="0041535E"/>
    <w:rsid w:val="004203AA"/>
    <w:rsid w:val="004205BE"/>
    <w:rsid w:val="00421821"/>
    <w:rsid w:val="00422ADD"/>
    <w:rsid w:val="00422D23"/>
    <w:rsid w:val="004264E0"/>
    <w:rsid w:val="004267BE"/>
    <w:rsid w:val="00430138"/>
    <w:rsid w:val="0043170C"/>
    <w:rsid w:val="00431B43"/>
    <w:rsid w:val="00432162"/>
    <w:rsid w:val="004369C1"/>
    <w:rsid w:val="004378A4"/>
    <w:rsid w:val="00437D94"/>
    <w:rsid w:val="0044129C"/>
    <w:rsid w:val="00441324"/>
    <w:rsid w:val="0044218D"/>
    <w:rsid w:val="0044310E"/>
    <w:rsid w:val="00444215"/>
    <w:rsid w:val="004444BE"/>
    <w:rsid w:val="00444613"/>
    <w:rsid w:val="00445993"/>
    <w:rsid w:val="00446224"/>
    <w:rsid w:val="00446CE9"/>
    <w:rsid w:val="00447E71"/>
    <w:rsid w:val="00450B53"/>
    <w:rsid w:val="00451B9A"/>
    <w:rsid w:val="004552EC"/>
    <w:rsid w:val="00457A73"/>
    <w:rsid w:val="00461951"/>
    <w:rsid w:val="00463173"/>
    <w:rsid w:val="004644A8"/>
    <w:rsid w:val="00464CBC"/>
    <w:rsid w:val="00464D0F"/>
    <w:rsid w:val="004657BE"/>
    <w:rsid w:val="00466592"/>
    <w:rsid w:val="00466AC6"/>
    <w:rsid w:val="00470DA0"/>
    <w:rsid w:val="00471435"/>
    <w:rsid w:val="00471754"/>
    <w:rsid w:val="00473067"/>
    <w:rsid w:val="00473529"/>
    <w:rsid w:val="00473603"/>
    <w:rsid w:val="00473720"/>
    <w:rsid w:val="004758F7"/>
    <w:rsid w:val="00475C86"/>
    <w:rsid w:val="00480766"/>
    <w:rsid w:val="00481A88"/>
    <w:rsid w:val="00481E00"/>
    <w:rsid w:val="0048223A"/>
    <w:rsid w:val="004828D7"/>
    <w:rsid w:val="00483151"/>
    <w:rsid w:val="004832E7"/>
    <w:rsid w:val="004839FA"/>
    <w:rsid w:val="00483E8D"/>
    <w:rsid w:val="00485450"/>
    <w:rsid w:val="00485651"/>
    <w:rsid w:val="00486C2A"/>
    <w:rsid w:val="004919E5"/>
    <w:rsid w:val="00494E89"/>
    <w:rsid w:val="00496DB2"/>
    <w:rsid w:val="004A040A"/>
    <w:rsid w:val="004A067F"/>
    <w:rsid w:val="004A39C9"/>
    <w:rsid w:val="004A4B33"/>
    <w:rsid w:val="004A669B"/>
    <w:rsid w:val="004B162E"/>
    <w:rsid w:val="004B1F0A"/>
    <w:rsid w:val="004B27D6"/>
    <w:rsid w:val="004B500F"/>
    <w:rsid w:val="004B79C6"/>
    <w:rsid w:val="004C317C"/>
    <w:rsid w:val="004C39F0"/>
    <w:rsid w:val="004C454C"/>
    <w:rsid w:val="004C64C8"/>
    <w:rsid w:val="004C6CDE"/>
    <w:rsid w:val="004D1212"/>
    <w:rsid w:val="004D1854"/>
    <w:rsid w:val="004D2775"/>
    <w:rsid w:val="004D35F3"/>
    <w:rsid w:val="004D3914"/>
    <w:rsid w:val="004D5CF9"/>
    <w:rsid w:val="004D5D77"/>
    <w:rsid w:val="004D5E32"/>
    <w:rsid w:val="004D792E"/>
    <w:rsid w:val="004D7E16"/>
    <w:rsid w:val="004E0A83"/>
    <w:rsid w:val="004E1B83"/>
    <w:rsid w:val="004E3279"/>
    <w:rsid w:val="004E3E89"/>
    <w:rsid w:val="004E3FD1"/>
    <w:rsid w:val="004E7E25"/>
    <w:rsid w:val="004F0919"/>
    <w:rsid w:val="004F0E74"/>
    <w:rsid w:val="004F21C6"/>
    <w:rsid w:val="004F2382"/>
    <w:rsid w:val="004F2C27"/>
    <w:rsid w:val="004F7668"/>
    <w:rsid w:val="0050091B"/>
    <w:rsid w:val="00500BA3"/>
    <w:rsid w:val="00501B9E"/>
    <w:rsid w:val="00503BB3"/>
    <w:rsid w:val="00503C61"/>
    <w:rsid w:val="00507D04"/>
    <w:rsid w:val="0051109F"/>
    <w:rsid w:val="00512D74"/>
    <w:rsid w:val="00513BE6"/>
    <w:rsid w:val="00514A92"/>
    <w:rsid w:val="0051532D"/>
    <w:rsid w:val="005159D8"/>
    <w:rsid w:val="00515C57"/>
    <w:rsid w:val="00516E09"/>
    <w:rsid w:val="00517885"/>
    <w:rsid w:val="005202B0"/>
    <w:rsid w:val="00521D15"/>
    <w:rsid w:val="005220E6"/>
    <w:rsid w:val="00522DD6"/>
    <w:rsid w:val="005230C9"/>
    <w:rsid w:val="00526651"/>
    <w:rsid w:val="005301CC"/>
    <w:rsid w:val="0053072A"/>
    <w:rsid w:val="0053141C"/>
    <w:rsid w:val="00531C5A"/>
    <w:rsid w:val="00533698"/>
    <w:rsid w:val="0053460C"/>
    <w:rsid w:val="00534B97"/>
    <w:rsid w:val="0053550B"/>
    <w:rsid w:val="005368DD"/>
    <w:rsid w:val="00537078"/>
    <w:rsid w:val="00537DB7"/>
    <w:rsid w:val="00537F5C"/>
    <w:rsid w:val="0054556B"/>
    <w:rsid w:val="005458D6"/>
    <w:rsid w:val="00550CFF"/>
    <w:rsid w:val="00552497"/>
    <w:rsid w:val="00555293"/>
    <w:rsid w:val="00560C21"/>
    <w:rsid w:val="00564076"/>
    <w:rsid w:val="0056759A"/>
    <w:rsid w:val="00567C04"/>
    <w:rsid w:val="00570EB5"/>
    <w:rsid w:val="00573E90"/>
    <w:rsid w:val="00575DC2"/>
    <w:rsid w:val="00576735"/>
    <w:rsid w:val="0057744B"/>
    <w:rsid w:val="005779EC"/>
    <w:rsid w:val="0058006C"/>
    <w:rsid w:val="00580678"/>
    <w:rsid w:val="00580AA1"/>
    <w:rsid w:val="00582C56"/>
    <w:rsid w:val="0058352A"/>
    <w:rsid w:val="00583829"/>
    <w:rsid w:val="00584995"/>
    <w:rsid w:val="005854E5"/>
    <w:rsid w:val="00586D70"/>
    <w:rsid w:val="00590ABD"/>
    <w:rsid w:val="00590DAE"/>
    <w:rsid w:val="00591888"/>
    <w:rsid w:val="00597552"/>
    <w:rsid w:val="005A03C1"/>
    <w:rsid w:val="005A165E"/>
    <w:rsid w:val="005A1B41"/>
    <w:rsid w:val="005A2F87"/>
    <w:rsid w:val="005A2FB2"/>
    <w:rsid w:val="005A4DBF"/>
    <w:rsid w:val="005A5799"/>
    <w:rsid w:val="005A73C4"/>
    <w:rsid w:val="005B081F"/>
    <w:rsid w:val="005B2589"/>
    <w:rsid w:val="005B2AFC"/>
    <w:rsid w:val="005B412F"/>
    <w:rsid w:val="005B43C4"/>
    <w:rsid w:val="005B4D6E"/>
    <w:rsid w:val="005B5889"/>
    <w:rsid w:val="005C1A3D"/>
    <w:rsid w:val="005C20B1"/>
    <w:rsid w:val="005C4248"/>
    <w:rsid w:val="005C512F"/>
    <w:rsid w:val="005C57DC"/>
    <w:rsid w:val="005C58C7"/>
    <w:rsid w:val="005C5CB5"/>
    <w:rsid w:val="005C624D"/>
    <w:rsid w:val="005D03F3"/>
    <w:rsid w:val="005D11E3"/>
    <w:rsid w:val="005D2AFA"/>
    <w:rsid w:val="005D2E72"/>
    <w:rsid w:val="005D3C62"/>
    <w:rsid w:val="005D6E76"/>
    <w:rsid w:val="005D73AC"/>
    <w:rsid w:val="005D7834"/>
    <w:rsid w:val="005E0BCA"/>
    <w:rsid w:val="005E1B4E"/>
    <w:rsid w:val="005E1FD8"/>
    <w:rsid w:val="005E5FB9"/>
    <w:rsid w:val="005E6A84"/>
    <w:rsid w:val="005E6CD2"/>
    <w:rsid w:val="005F05FF"/>
    <w:rsid w:val="005F1B70"/>
    <w:rsid w:val="005F4272"/>
    <w:rsid w:val="006031B3"/>
    <w:rsid w:val="00604CC8"/>
    <w:rsid w:val="00606BEF"/>
    <w:rsid w:val="006071E1"/>
    <w:rsid w:val="00607735"/>
    <w:rsid w:val="006111FF"/>
    <w:rsid w:val="00611619"/>
    <w:rsid w:val="00613CF9"/>
    <w:rsid w:val="00614512"/>
    <w:rsid w:val="00614B82"/>
    <w:rsid w:val="006157E9"/>
    <w:rsid w:val="00615E9B"/>
    <w:rsid w:val="0061669B"/>
    <w:rsid w:val="00616966"/>
    <w:rsid w:val="00617258"/>
    <w:rsid w:val="00617F6C"/>
    <w:rsid w:val="00620433"/>
    <w:rsid w:val="0062115D"/>
    <w:rsid w:val="0062164B"/>
    <w:rsid w:val="00621EAF"/>
    <w:rsid w:val="006233CD"/>
    <w:rsid w:val="0062496A"/>
    <w:rsid w:val="00625EBA"/>
    <w:rsid w:val="00625F11"/>
    <w:rsid w:val="00626B5D"/>
    <w:rsid w:val="00631EE4"/>
    <w:rsid w:val="00632232"/>
    <w:rsid w:val="00632C2D"/>
    <w:rsid w:val="00633821"/>
    <w:rsid w:val="00634263"/>
    <w:rsid w:val="00634B06"/>
    <w:rsid w:val="00634EEA"/>
    <w:rsid w:val="00636C3E"/>
    <w:rsid w:val="00640145"/>
    <w:rsid w:val="00640E18"/>
    <w:rsid w:val="0064387F"/>
    <w:rsid w:val="0064389E"/>
    <w:rsid w:val="006445D6"/>
    <w:rsid w:val="006446F3"/>
    <w:rsid w:val="006455C9"/>
    <w:rsid w:val="00645813"/>
    <w:rsid w:val="00646124"/>
    <w:rsid w:val="0064783C"/>
    <w:rsid w:val="00647E29"/>
    <w:rsid w:val="00650123"/>
    <w:rsid w:val="00650471"/>
    <w:rsid w:val="00651674"/>
    <w:rsid w:val="006602AE"/>
    <w:rsid w:val="00660CF4"/>
    <w:rsid w:val="0066292D"/>
    <w:rsid w:val="00662937"/>
    <w:rsid w:val="00663AB8"/>
    <w:rsid w:val="00663F2C"/>
    <w:rsid w:val="00664299"/>
    <w:rsid w:val="0066614A"/>
    <w:rsid w:val="00666D77"/>
    <w:rsid w:val="00666F36"/>
    <w:rsid w:val="006704BA"/>
    <w:rsid w:val="00677913"/>
    <w:rsid w:val="00677D1D"/>
    <w:rsid w:val="00680270"/>
    <w:rsid w:val="00680E12"/>
    <w:rsid w:val="00681A04"/>
    <w:rsid w:val="00681C6D"/>
    <w:rsid w:val="0068485D"/>
    <w:rsid w:val="00684B8D"/>
    <w:rsid w:val="00690F98"/>
    <w:rsid w:val="00692222"/>
    <w:rsid w:val="00692F72"/>
    <w:rsid w:val="00693FA4"/>
    <w:rsid w:val="0069464A"/>
    <w:rsid w:val="00695264"/>
    <w:rsid w:val="006960A4"/>
    <w:rsid w:val="006976D8"/>
    <w:rsid w:val="006A0202"/>
    <w:rsid w:val="006A12D2"/>
    <w:rsid w:val="006A6F7A"/>
    <w:rsid w:val="006B217C"/>
    <w:rsid w:val="006B2DB0"/>
    <w:rsid w:val="006B2E51"/>
    <w:rsid w:val="006B40C5"/>
    <w:rsid w:val="006B4FCD"/>
    <w:rsid w:val="006B77C1"/>
    <w:rsid w:val="006B7886"/>
    <w:rsid w:val="006C0001"/>
    <w:rsid w:val="006C034B"/>
    <w:rsid w:val="006C230D"/>
    <w:rsid w:val="006C3265"/>
    <w:rsid w:val="006C4362"/>
    <w:rsid w:val="006C477C"/>
    <w:rsid w:val="006C7323"/>
    <w:rsid w:val="006C76CC"/>
    <w:rsid w:val="006D028A"/>
    <w:rsid w:val="006D06B2"/>
    <w:rsid w:val="006D0731"/>
    <w:rsid w:val="006D1468"/>
    <w:rsid w:val="006D2284"/>
    <w:rsid w:val="006D2359"/>
    <w:rsid w:val="006D3825"/>
    <w:rsid w:val="006D4149"/>
    <w:rsid w:val="006D47D9"/>
    <w:rsid w:val="006D62D8"/>
    <w:rsid w:val="006D65A8"/>
    <w:rsid w:val="006D6989"/>
    <w:rsid w:val="006D7966"/>
    <w:rsid w:val="006E149E"/>
    <w:rsid w:val="006E1B35"/>
    <w:rsid w:val="006E1F06"/>
    <w:rsid w:val="006F02CD"/>
    <w:rsid w:val="006F0E85"/>
    <w:rsid w:val="006F3907"/>
    <w:rsid w:val="006F4AB7"/>
    <w:rsid w:val="006F5522"/>
    <w:rsid w:val="006F6B78"/>
    <w:rsid w:val="006F7677"/>
    <w:rsid w:val="007039DC"/>
    <w:rsid w:val="00703BC3"/>
    <w:rsid w:val="0070763C"/>
    <w:rsid w:val="00710278"/>
    <w:rsid w:val="0071123F"/>
    <w:rsid w:val="007135F0"/>
    <w:rsid w:val="00715D93"/>
    <w:rsid w:val="0071658A"/>
    <w:rsid w:val="00717CBC"/>
    <w:rsid w:val="00717E53"/>
    <w:rsid w:val="00720016"/>
    <w:rsid w:val="00720D81"/>
    <w:rsid w:val="00721924"/>
    <w:rsid w:val="00721D2D"/>
    <w:rsid w:val="00723E9E"/>
    <w:rsid w:val="00725799"/>
    <w:rsid w:val="007257E5"/>
    <w:rsid w:val="0072796A"/>
    <w:rsid w:val="00732C9E"/>
    <w:rsid w:val="00733B80"/>
    <w:rsid w:val="00733F71"/>
    <w:rsid w:val="00734454"/>
    <w:rsid w:val="00736332"/>
    <w:rsid w:val="00737292"/>
    <w:rsid w:val="00740BF5"/>
    <w:rsid w:val="00741551"/>
    <w:rsid w:val="00743B81"/>
    <w:rsid w:val="00743FAA"/>
    <w:rsid w:val="00744D70"/>
    <w:rsid w:val="00747C59"/>
    <w:rsid w:val="00752947"/>
    <w:rsid w:val="007534B7"/>
    <w:rsid w:val="0075660C"/>
    <w:rsid w:val="00757AEB"/>
    <w:rsid w:val="00760729"/>
    <w:rsid w:val="00761392"/>
    <w:rsid w:val="00761437"/>
    <w:rsid w:val="00761B28"/>
    <w:rsid w:val="00762B91"/>
    <w:rsid w:val="0076303B"/>
    <w:rsid w:val="007643F1"/>
    <w:rsid w:val="00764FE8"/>
    <w:rsid w:val="00765C2C"/>
    <w:rsid w:val="00766875"/>
    <w:rsid w:val="00766905"/>
    <w:rsid w:val="00771B9A"/>
    <w:rsid w:val="0077208C"/>
    <w:rsid w:val="00772409"/>
    <w:rsid w:val="0077380C"/>
    <w:rsid w:val="00773BE3"/>
    <w:rsid w:val="00774C9F"/>
    <w:rsid w:val="0077733B"/>
    <w:rsid w:val="0077774B"/>
    <w:rsid w:val="00780E25"/>
    <w:rsid w:val="0078271C"/>
    <w:rsid w:val="00783FCB"/>
    <w:rsid w:val="007846A2"/>
    <w:rsid w:val="007853D2"/>
    <w:rsid w:val="007874EB"/>
    <w:rsid w:val="00791D49"/>
    <w:rsid w:val="0079306B"/>
    <w:rsid w:val="00794A54"/>
    <w:rsid w:val="00795488"/>
    <w:rsid w:val="007A0B7C"/>
    <w:rsid w:val="007A2562"/>
    <w:rsid w:val="007A30FE"/>
    <w:rsid w:val="007A6FDF"/>
    <w:rsid w:val="007A70F2"/>
    <w:rsid w:val="007A7234"/>
    <w:rsid w:val="007A7702"/>
    <w:rsid w:val="007A7BA4"/>
    <w:rsid w:val="007B0DE6"/>
    <w:rsid w:val="007B1024"/>
    <w:rsid w:val="007B1308"/>
    <w:rsid w:val="007B2FEE"/>
    <w:rsid w:val="007B5779"/>
    <w:rsid w:val="007B6945"/>
    <w:rsid w:val="007B6DC3"/>
    <w:rsid w:val="007B6DF4"/>
    <w:rsid w:val="007B7A85"/>
    <w:rsid w:val="007B7EAF"/>
    <w:rsid w:val="007C06DD"/>
    <w:rsid w:val="007C08B1"/>
    <w:rsid w:val="007C0A3F"/>
    <w:rsid w:val="007C3964"/>
    <w:rsid w:val="007C4A7A"/>
    <w:rsid w:val="007C6F79"/>
    <w:rsid w:val="007C7690"/>
    <w:rsid w:val="007C7B25"/>
    <w:rsid w:val="007C7EDF"/>
    <w:rsid w:val="007D09B0"/>
    <w:rsid w:val="007D5386"/>
    <w:rsid w:val="007D7EB5"/>
    <w:rsid w:val="007E000C"/>
    <w:rsid w:val="007E302B"/>
    <w:rsid w:val="007E4E83"/>
    <w:rsid w:val="007E58CA"/>
    <w:rsid w:val="007E7A61"/>
    <w:rsid w:val="007E7ACA"/>
    <w:rsid w:val="007F0E0C"/>
    <w:rsid w:val="007F0EF3"/>
    <w:rsid w:val="007F136A"/>
    <w:rsid w:val="007F38C4"/>
    <w:rsid w:val="007F401F"/>
    <w:rsid w:val="007F5686"/>
    <w:rsid w:val="007F6163"/>
    <w:rsid w:val="007F698E"/>
    <w:rsid w:val="007F774A"/>
    <w:rsid w:val="008004E3"/>
    <w:rsid w:val="008049E8"/>
    <w:rsid w:val="008068F5"/>
    <w:rsid w:val="00806E7C"/>
    <w:rsid w:val="00810D56"/>
    <w:rsid w:val="00811DB0"/>
    <w:rsid w:val="00812F55"/>
    <w:rsid w:val="00814E23"/>
    <w:rsid w:val="0081616B"/>
    <w:rsid w:val="00820F07"/>
    <w:rsid w:val="00821243"/>
    <w:rsid w:val="008220C0"/>
    <w:rsid w:val="0082419E"/>
    <w:rsid w:val="008249AC"/>
    <w:rsid w:val="00825743"/>
    <w:rsid w:val="00825F83"/>
    <w:rsid w:val="008267AE"/>
    <w:rsid w:val="00826A09"/>
    <w:rsid w:val="00826C1B"/>
    <w:rsid w:val="00826ECB"/>
    <w:rsid w:val="00826F36"/>
    <w:rsid w:val="0083062F"/>
    <w:rsid w:val="008315A7"/>
    <w:rsid w:val="008327E0"/>
    <w:rsid w:val="008330EA"/>
    <w:rsid w:val="0083349E"/>
    <w:rsid w:val="00833B6C"/>
    <w:rsid w:val="008347B9"/>
    <w:rsid w:val="008359C6"/>
    <w:rsid w:val="00837D69"/>
    <w:rsid w:val="00841300"/>
    <w:rsid w:val="0084353A"/>
    <w:rsid w:val="00843BD4"/>
    <w:rsid w:val="00845122"/>
    <w:rsid w:val="00846C3F"/>
    <w:rsid w:val="0084747A"/>
    <w:rsid w:val="00850795"/>
    <w:rsid w:val="00850C1A"/>
    <w:rsid w:val="00851F68"/>
    <w:rsid w:val="0085330F"/>
    <w:rsid w:val="00853650"/>
    <w:rsid w:val="00854B94"/>
    <w:rsid w:val="00855FC9"/>
    <w:rsid w:val="00860CAC"/>
    <w:rsid w:val="00860F23"/>
    <w:rsid w:val="00862D49"/>
    <w:rsid w:val="008649DF"/>
    <w:rsid w:val="00865B10"/>
    <w:rsid w:val="00866B1E"/>
    <w:rsid w:val="00866E40"/>
    <w:rsid w:val="0087396E"/>
    <w:rsid w:val="00873BAE"/>
    <w:rsid w:val="00874064"/>
    <w:rsid w:val="008756A2"/>
    <w:rsid w:val="00876041"/>
    <w:rsid w:val="008807CA"/>
    <w:rsid w:val="008834EF"/>
    <w:rsid w:val="008850C8"/>
    <w:rsid w:val="00886192"/>
    <w:rsid w:val="008879F5"/>
    <w:rsid w:val="00887A5F"/>
    <w:rsid w:val="008923AE"/>
    <w:rsid w:val="0089343C"/>
    <w:rsid w:val="008960EA"/>
    <w:rsid w:val="008A0F6E"/>
    <w:rsid w:val="008A17DD"/>
    <w:rsid w:val="008A1B4F"/>
    <w:rsid w:val="008A1F39"/>
    <w:rsid w:val="008A1F8A"/>
    <w:rsid w:val="008A3F2A"/>
    <w:rsid w:val="008A481D"/>
    <w:rsid w:val="008A561D"/>
    <w:rsid w:val="008B06E2"/>
    <w:rsid w:val="008B0F37"/>
    <w:rsid w:val="008B1F13"/>
    <w:rsid w:val="008B2A76"/>
    <w:rsid w:val="008B6721"/>
    <w:rsid w:val="008B68A8"/>
    <w:rsid w:val="008B7C44"/>
    <w:rsid w:val="008C2A83"/>
    <w:rsid w:val="008C634D"/>
    <w:rsid w:val="008C64E0"/>
    <w:rsid w:val="008C6B1A"/>
    <w:rsid w:val="008C7E98"/>
    <w:rsid w:val="008D0DC0"/>
    <w:rsid w:val="008D214D"/>
    <w:rsid w:val="008D23F6"/>
    <w:rsid w:val="008D2B8F"/>
    <w:rsid w:val="008D2EF4"/>
    <w:rsid w:val="008D6F4F"/>
    <w:rsid w:val="008E19C2"/>
    <w:rsid w:val="008E53A2"/>
    <w:rsid w:val="008E7129"/>
    <w:rsid w:val="008E784B"/>
    <w:rsid w:val="008F085C"/>
    <w:rsid w:val="008F3574"/>
    <w:rsid w:val="008F4A48"/>
    <w:rsid w:val="008F4D59"/>
    <w:rsid w:val="00900E7F"/>
    <w:rsid w:val="00902F5A"/>
    <w:rsid w:val="0090339C"/>
    <w:rsid w:val="0090503C"/>
    <w:rsid w:val="00907885"/>
    <w:rsid w:val="00907B17"/>
    <w:rsid w:val="00907FFD"/>
    <w:rsid w:val="00910EF8"/>
    <w:rsid w:val="00912A37"/>
    <w:rsid w:val="00914A66"/>
    <w:rsid w:val="009163A3"/>
    <w:rsid w:val="0091658E"/>
    <w:rsid w:val="00916884"/>
    <w:rsid w:val="009172FC"/>
    <w:rsid w:val="009176F0"/>
    <w:rsid w:val="00921340"/>
    <w:rsid w:val="00921FC2"/>
    <w:rsid w:val="00922E41"/>
    <w:rsid w:val="00924F50"/>
    <w:rsid w:val="00925F3B"/>
    <w:rsid w:val="00930212"/>
    <w:rsid w:val="00933FFC"/>
    <w:rsid w:val="009350BB"/>
    <w:rsid w:val="00937C59"/>
    <w:rsid w:val="0094278C"/>
    <w:rsid w:val="00943CCA"/>
    <w:rsid w:val="00945943"/>
    <w:rsid w:val="00946E7B"/>
    <w:rsid w:val="0094796B"/>
    <w:rsid w:val="00952079"/>
    <w:rsid w:val="009525DD"/>
    <w:rsid w:val="009544BD"/>
    <w:rsid w:val="009553D3"/>
    <w:rsid w:val="00955E9A"/>
    <w:rsid w:val="0095735F"/>
    <w:rsid w:val="00957533"/>
    <w:rsid w:val="0096042F"/>
    <w:rsid w:val="00960A67"/>
    <w:rsid w:val="00960CCA"/>
    <w:rsid w:val="00961AC9"/>
    <w:rsid w:val="00963728"/>
    <w:rsid w:val="0096533D"/>
    <w:rsid w:val="00967C61"/>
    <w:rsid w:val="0097022D"/>
    <w:rsid w:val="009703B3"/>
    <w:rsid w:val="00971B74"/>
    <w:rsid w:val="009724AB"/>
    <w:rsid w:val="009727D5"/>
    <w:rsid w:val="0097415D"/>
    <w:rsid w:val="00975FEA"/>
    <w:rsid w:val="00977504"/>
    <w:rsid w:val="009809EA"/>
    <w:rsid w:val="00980DD8"/>
    <w:rsid w:val="00981071"/>
    <w:rsid w:val="00981D2D"/>
    <w:rsid w:val="009826F7"/>
    <w:rsid w:val="00984145"/>
    <w:rsid w:val="00984C5E"/>
    <w:rsid w:val="0098534F"/>
    <w:rsid w:val="0098586D"/>
    <w:rsid w:val="00985BA7"/>
    <w:rsid w:val="00985EAA"/>
    <w:rsid w:val="0098605D"/>
    <w:rsid w:val="009868F2"/>
    <w:rsid w:val="009871EE"/>
    <w:rsid w:val="00987AAF"/>
    <w:rsid w:val="009925C2"/>
    <w:rsid w:val="00992FE3"/>
    <w:rsid w:val="009938E7"/>
    <w:rsid w:val="00996D2C"/>
    <w:rsid w:val="0099743F"/>
    <w:rsid w:val="009A2F6A"/>
    <w:rsid w:val="009A3202"/>
    <w:rsid w:val="009A338E"/>
    <w:rsid w:val="009B00DB"/>
    <w:rsid w:val="009B0206"/>
    <w:rsid w:val="009B3CD5"/>
    <w:rsid w:val="009B3EA9"/>
    <w:rsid w:val="009B7581"/>
    <w:rsid w:val="009C1018"/>
    <w:rsid w:val="009C151D"/>
    <w:rsid w:val="009C38A8"/>
    <w:rsid w:val="009C47B7"/>
    <w:rsid w:val="009C5A06"/>
    <w:rsid w:val="009C6538"/>
    <w:rsid w:val="009C6916"/>
    <w:rsid w:val="009D0EF0"/>
    <w:rsid w:val="009D1A9C"/>
    <w:rsid w:val="009D4A7B"/>
    <w:rsid w:val="009D69E7"/>
    <w:rsid w:val="009D76E7"/>
    <w:rsid w:val="009E1638"/>
    <w:rsid w:val="009E2798"/>
    <w:rsid w:val="009E2BBA"/>
    <w:rsid w:val="009F2FB2"/>
    <w:rsid w:val="009F31C0"/>
    <w:rsid w:val="009F3715"/>
    <w:rsid w:val="009F752B"/>
    <w:rsid w:val="00A00B25"/>
    <w:rsid w:val="00A019E4"/>
    <w:rsid w:val="00A024B5"/>
    <w:rsid w:val="00A027F7"/>
    <w:rsid w:val="00A049C6"/>
    <w:rsid w:val="00A0599A"/>
    <w:rsid w:val="00A076AF"/>
    <w:rsid w:val="00A07C29"/>
    <w:rsid w:val="00A13C5A"/>
    <w:rsid w:val="00A17A08"/>
    <w:rsid w:val="00A229E7"/>
    <w:rsid w:val="00A22E05"/>
    <w:rsid w:val="00A23319"/>
    <w:rsid w:val="00A25ACC"/>
    <w:rsid w:val="00A26E8C"/>
    <w:rsid w:val="00A302A0"/>
    <w:rsid w:val="00A3094B"/>
    <w:rsid w:val="00A33F2E"/>
    <w:rsid w:val="00A34707"/>
    <w:rsid w:val="00A35D3A"/>
    <w:rsid w:val="00A3724B"/>
    <w:rsid w:val="00A37A00"/>
    <w:rsid w:val="00A40091"/>
    <w:rsid w:val="00A4163B"/>
    <w:rsid w:val="00A41EEB"/>
    <w:rsid w:val="00A42AE8"/>
    <w:rsid w:val="00A441E0"/>
    <w:rsid w:val="00A50487"/>
    <w:rsid w:val="00A50637"/>
    <w:rsid w:val="00A515A3"/>
    <w:rsid w:val="00A51AD3"/>
    <w:rsid w:val="00A51C83"/>
    <w:rsid w:val="00A5262B"/>
    <w:rsid w:val="00A550ED"/>
    <w:rsid w:val="00A56AE0"/>
    <w:rsid w:val="00A575C7"/>
    <w:rsid w:val="00A611CB"/>
    <w:rsid w:val="00A6121B"/>
    <w:rsid w:val="00A634AB"/>
    <w:rsid w:val="00A64AFF"/>
    <w:rsid w:val="00A66557"/>
    <w:rsid w:val="00A66F9F"/>
    <w:rsid w:val="00A67422"/>
    <w:rsid w:val="00A713F0"/>
    <w:rsid w:val="00A72306"/>
    <w:rsid w:val="00A7250A"/>
    <w:rsid w:val="00A726A0"/>
    <w:rsid w:val="00A72E90"/>
    <w:rsid w:val="00A75428"/>
    <w:rsid w:val="00A7599F"/>
    <w:rsid w:val="00A81316"/>
    <w:rsid w:val="00A833D0"/>
    <w:rsid w:val="00A83884"/>
    <w:rsid w:val="00A857B4"/>
    <w:rsid w:val="00A85B7B"/>
    <w:rsid w:val="00A86B74"/>
    <w:rsid w:val="00A86E0A"/>
    <w:rsid w:val="00A875C6"/>
    <w:rsid w:val="00A875C8"/>
    <w:rsid w:val="00A90FED"/>
    <w:rsid w:val="00A92986"/>
    <w:rsid w:val="00A93078"/>
    <w:rsid w:val="00A93180"/>
    <w:rsid w:val="00A94881"/>
    <w:rsid w:val="00A949BF"/>
    <w:rsid w:val="00A95962"/>
    <w:rsid w:val="00A95D1C"/>
    <w:rsid w:val="00A96A63"/>
    <w:rsid w:val="00A97C7D"/>
    <w:rsid w:val="00AA072B"/>
    <w:rsid w:val="00AA2248"/>
    <w:rsid w:val="00AA4237"/>
    <w:rsid w:val="00AA5ABB"/>
    <w:rsid w:val="00AB0CE5"/>
    <w:rsid w:val="00AB3B51"/>
    <w:rsid w:val="00AB5F4C"/>
    <w:rsid w:val="00AB65F1"/>
    <w:rsid w:val="00AB6BED"/>
    <w:rsid w:val="00AC0FFE"/>
    <w:rsid w:val="00AC1AF9"/>
    <w:rsid w:val="00AC489E"/>
    <w:rsid w:val="00AC76DB"/>
    <w:rsid w:val="00AD290E"/>
    <w:rsid w:val="00AD453D"/>
    <w:rsid w:val="00AD63B7"/>
    <w:rsid w:val="00AD748C"/>
    <w:rsid w:val="00AD7AE6"/>
    <w:rsid w:val="00AD7F56"/>
    <w:rsid w:val="00AE0183"/>
    <w:rsid w:val="00AE26C7"/>
    <w:rsid w:val="00AE58DF"/>
    <w:rsid w:val="00AE658E"/>
    <w:rsid w:val="00AE67FB"/>
    <w:rsid w:val="00AE6DF8"/>
    <w:rsid w:val="00AE7509"/>
    <w:rsid w:val="00AE791C"/>
    <w:rsid w:val="00AE7F8F"/>
    <w:rsid w:val="00AF0C28"/>
    <w:rsid w:val="00AF1254"/>
    <w:rsid w:val="00AF33AE"/>
    <w:rsid w:val="00AF652A"/>
    <w:rsid w:val="00AF7976"/>
    <w:rsid w:val="00B00656"/>
    <w:rsid w:val="00B0160F"/>
    <w:rsid w:val="00B02D08"/>
    <w:rsid w:val="00B03586"/>
    <w:rsid w:val="00B03C43"/>
    <w:rsid w:val="00B03F6A"/>
    <w:rsid w:val="00B048FA"/>
    <w:rsid w:val="00B04EC5"/>
    <w:rsid w:val="00B05F14"/>
    <w:rsid w:val="00B0615C"/>
    <w:rsid w:val="00B0639E"/>
    <w:rsid w:val="00B10AB0"/>
    <w:rsid w:val="00B10B35"/>
    <w:rsid w:val="00B1163C"/>
    <w:rsid w:val="00B11C25"/>
    <w:rsid w:val="00B12295"/>
    <w:rsid w:val="00B13177"/>
    <w:rsid w:val="00B31086"/>
    <w:rsid w:val="00B322FC"/>
    <w:rsid w:val="00B330D3"/>
    <w:rsid w:val="00B33C6C"/>
    <w:rsid w:val="00B355E0"/>
    <w:rsid w:val="00B35826"/>
    <w:rsid w:val="00B35DA6"/>
    <w:rsid w:val="00B42BB2"/>
    <w:rsid w:val="00B439DB"/>
    <w:rsid w:val="00B450F3"/>
    <w:rsid w:val="00B45831"/>
    <w:rsid w:val="00B472A3"/>
    <w:rsid w:val="00B4784E"/>
    <w:rsid w:val="00B502BC"/>
    <w:rsid w:val="00B528BB"/>
    <w:rsid w:val="00B56FCE"/>
    <w:rsid w:val="00B57F88"/>
    <w:rsid w:val="00B6007D"/>
    <w:rsid w:val="00B605C4"/>
    <w:rsid w:val="00B60A0C"/>
    <w:rsid w:val="00B60DCB"/>
    <w:rsid w:val="00B616F1"/>
    <w:rsid w:val="00B6235F"/>
    <w:rsid w:val="00B63B02"/>
    <w:rsid w:val="00B66729"/>
    <w:rsid w:val="00B67369"/>
    <w:rsid w:val="00B67BB3"/>
    <w:rsid w:val="00B70657"/>
    <w:rsid w:val="00B70C33"/>
    <w:rsid w:val="00B71837"/>
    <w:rsid w:val="00B732ED"/>
    <w:rsid w:val="00B74388"/>
    <w:rsid w:val="00B747BF"/>
    <w:rsid w:val="00B755FB"/>
    <w:rsid w:val="00B757B4"/>
    <w:rsid w:val="00B81265"/>
    <w:rsid w:val="00B81375"/>
    <w:rsid w:val="00B81488"/>
    <w:rsid w:val="00B819A0"/>
    <w:rsid w:val="00B829C0"/>
    <w:rsid w:val="00B83655"/>
    <w:rsid w:val="00B84E79"/>
    <w:rsid w:val="00B84FA4"/>
    <w:rsid w:val="00B85960"/>
    <w:rsid w:val="00B85ABF"/>
    <w:rsid w:val="00B85F03"/>
    <w:rsid w:val="00B91092"/>
    <w:rsid w:val="00B910A5"/>
    <w:rsid w:val="00B914D7"/>
    <w:rsid w:val="00B92137"/>
    <w:rsid w:val="00B92157"/>
    <w:rsid w:val="00B92872"/>
    <w:rsid w:val="00B928A3"/>
    <w:rsid w:val="00B93B56"/>
    <w:rsid w:val="00B96B9C"/>
    <w:rsid w:val="00B96FB2"/>
    <w:rsid w:val="00BA3AA3"/>
    <w:rsid w:val="00BA50F2"/>
    <w:rsid w:val="00BA5404"/>
    <w:rsid w:val="00BA5BD3"/>
    <w:rsid w:val="00BA63EC"/>
    <w:rsid w:val="00BA74E5"/>
    <w:rsid w:val="00BB0E5F"/>
    <w:rsid w:val="00BB0FC7"/>
    <w:rsid w:val="00BB4112"/>
    <w:rsid w:val="00BB4E79"/>
    <w:rsid w:val="00BB584C"/>
    <w:rsid w:val="00BB6A11"/>
    <w:rsid w:val="00BB6DA1"/>
    <w:rsid w:val="00BB6DB4"/>
    <w:rsid w:val="00BC1C82"/>
    <w:rsid w:val="00BC4327"/>
    <w:rsid w:val="00BC4A93"/>
    <w:rsid w:val="00BC4AED"/>
    <w:rsid w:val="00BC54B6"/>
    <w:rsid w:val="00BC553B"/>
    <w:rsid w:val="00BC5F81"/>
    <w:rsid w:val="00BC703D"/>
    <w:rsid w:val="00BD0275"/>
    <w:rsid w:val="00BD1BE2"/>
    <w:rsid w:val="00BD2988"/>
    <w:rsid w:val="00BD2B46"/>
    <w:rsid w:val="00BD39B6"/>
    <w:rsid w:val="00BD4A63"/>
    <w:rsid w:val="00BD5019"/>
    <w:rsid w:val="00BD5A0D"/>
    <w:rsid w:val="00BD6A1D"/>
    <w:rsid w:val="00BD7A51"/>
    <w:rsid w:val="00BE1124"/>
    <w:rsid w:val="00BE181D"/>
    <w:rsid w:val="00BE2C09"/>
    <w:rsid w:val="00BE5CCC"/>
    <w:rsid w:val="00BE7209"/>
    <w:rsid w:val="00BF0C36"/>
    <w:rsid w:val="00BF1E1D"/>
    <w:rsid w:val="00BF1FF7"/>
    <w:rsid w:val="00BF28CF"/>
    <w:rsid w:val="00BF3163"/>
    <w:rsid w:val="00BF3CE9"/>
    <w:rsid w:val="00BF4B4C"/>
    <w:rsid w:val="00C00B94"/>
    <w:rsid w:val="00C02028"/>
    <w:rsid w:val="00C03183"/>
    <w:rsid w:val="00C0432B"/>
    <w:rsid w:val="00C0451D"/>
    <w:rsid w:val="00C0470C"/>
    <w:rsid w:val="00C04A5D"/>
    <w:rsid w:val="00C07EA6"/>
    <w:rsid w:val="00C11184"/>
    <w:rsid w:val="00C11FD0"/>
    <w:rsid w:val="00C12FDF"/>
    <w:rsid w:val="00C137BA"/>
    <w:rsid w:val="00C14958"/>
    <w:rsid w:val="00C1530C"/>
    <w:rsid w:val="00C21C52"/>
    <w:rsid w:val="00C230DD"/>
    <w:rsid w:val="00C2355B"/>
    <w:rsid w:val="00C2375C"/>
    <w:rsid w:val="00C24994"/>
    <w:rsid w:val="00C25010"/>
    <w:rsid w:val="00C25373"/>
    <w:rsid w:val="00C261A2"/>
    <w:rsid w:val="00C27AF2"/>
    <w:rsid w:val="00C3051B"/>
    <w:rsid w:val="00C32BEA"/>
    <w:rsid w:val="00C331D2"/>
    <w:rsid w:val="00C33A70"/>
    <w:rsid w:val="00C34553"/>
    <w:rsid w:val="00C35706"/>
    <w:rsid w:val="00C3723B"/>
    <w:rsid w:val="00C37ADF"/>
    <w:rsid w:val="00C412D9"/>
    <w:rsid w:val="00C42EAC"/>
    <w:rsid w:val="00C466F7"/>
    <w:rsid w:val="00C46B84"/>
    <w:rsid w:val="00C50AC0"/>
    <w:rsid w:val="00C52847"/>
    <w:rsid w:val="00C536F6"/>
    <w:rsid w:val="00C60959"/>
    <w:rsid w:val="00C61648"/>
    <w:rsid w:val="00C63031"/>
    <w:rsid w:val="00C63998"/>
    <w:rsid w:val="00C64DA2"/>
    <w:rsid w:val="00C64FDB"/>
    <w:rsid w:val="00C67093"/>
    <w:rsid w:val="00C72A71"/>
    <w:rsid w:val="00C72FD6"/>
    <w:rsid w:val="00C74A1E"/>
    <w:rsid w:val="00C762B5"/>
    <w:rsid w:val="00C82340"/>
    <w:rsid w:val="00C825AB"/>
    <w:rsid w:val="00C83410"/>
    <w:rsid w:val="00C83520"/>
    <w:rsid w:val="00C84F0C"/>
    <w:rsid w:val="00C8516C"/>
    <w:rsid w:val="00C85676"/>
    <w:rsid w:val="00C85686"/>
    <w:rsid w:val="00C85E69"/>
    <w:rsid w:val="00C87855"/>
    <w:rsid w:val="00C90087"/>
    <w:rsid w:val="00C91CAE"/>
    <w:rsid w:val="00C9267D"/>
    <w:rsid w:val="00CA3A24"/>
    <w:rsid w:val="00CA57BA"/>
    <w:rsid w:val="00CA7645"/>
    <w:rsid w:val="00CB149A"/>
    <w:rsid w:val="00CB23DF"/>
    <w:rsid w:val="00CB25F4"/>
    <w:rsid w:val="00CB3F1D"/>
    <w:rsid w:val="00CB4352"/>
    <w:rsid w:val="00CB6624"/>
    <w:rsid w:val="00CB691B"/>
    <w:rsid w:val="00CB725A"/>
    <w:rsid w:val="00CC0CCA"/>
    <w:rsid w:val="00CC0DF0"/>
    <w:rsid w:val="00CC1F40"/>
    <w:rsid w:val="00CC205A"/>
    <w:rsid w:val="00CC6B12"/>
    <w:rsid w:val="00CD0086"/>
    <w:rsid w:val="00CD1437"/>
    <w:rsid w:val="00CD2C26"/>
    <w:rsid w:val="00CD5FF8"/>
    <w:rsid w:val="00CE0F97"/>
    <w:rsid w:val="00CE3125"/>
    <w:rsid w:val="00CE3807"/>
    <w:rsid w:val="00CE3AE6"/>
    <w:rsid w:val="00CE4CCD"/>
    <w:rsid w:val="00CE58B0"/>
    <w:rsid w:val="00CE5D86"/>
    <w:rsid w:val="00CE682A"/>
    <w:rsid w:val="00CE7111"/>
    <w:rsid w:val="00CF2CD3"/>
    <w:rsid w:val="00CF40B4"/>
    <w:rsid w:val="00CF636B"/>
    <w:rsid w:val="00CF684A"/>
    <w:rsid w:val="00CF6D51"/>
    <w:rsid w:val="00D010F7"/>
    <w:rsid w:val="00D02797"/>
    <w:rsid w:val="00D0328E"/>
    <w:rsid w:val="00D04CDB"/>
    <w:rsid w:val="00D04DB4"/>
    <w:rsid w:val="00D054C8"/>
    <w:rsid w:val="00D0636F"/>
    <w:rsid w:val="00D074AD"/>
    <w:rsid w:val="00D10F11"/>
    <w:rsid w:val="00D12861"/>
    <w:rsid w:val="00D12E24"/>
    <w:rsid w:val="00D13518"/>
    <w:rsid w:val="00D151B8"/>
    <w:rsid w:val="00D15805"/>
    <w:rsid w:val="00D16F01"/>
    <w:rsid w:val="00D179BD"/>
    <w:rsid w:val="00D2162D"/>
    <w:rsid w:val="00D2273F"/>
    <w:rsid w:val="00D23189"/>
    <w:rsid w:val="00D23235"/>
    <w:rsid w:val="00D2323D"/>
    <w:rsid w:val="00D27F12"/>
    <w:rsid w:val="00D31319"/>
    <w:rsid w:val="00D32040"/>
    <w:rsid w:val="00D32779"/>
    <w:rsid w:val="00D32B0B"/>
    <w:rsid w:val="00D3673C"/>
    <w:rsid w:val="00D37BCE"/>
    <w:rsid w:val="00D40D2D"/>
    <w:rsid w:val="00D4193C"/>
    <w:rsid w:val="00D424D7"/>
    <w:rsid w:val="00D428D0"/>
    <w:rsid w:val="00D4399B"/>
    <w:rsid w:val="00D4574F"/>
    <w:rsid w:val="00D45A5E"/>
    <w:rsid w:val="00D4731D"/>
    <w:rsid w:val="00D505F2"/>
    <w:rsid w:val="00D51A40"/>
    <w:rsid w:val="00D51A81"/>
    <w:rsid w:val="00D51AA1"/>
    <w:rsid w:val="00D51DFA"/>
    <w:rsid w:val="00D5201C"/>
    <w:rsid w:val="00D55524"/>
    <w:rsid w:val="00D56977"/>
    <w:rsid w:val="00D57EE4"/>
    <w:rsid w:val="00D633DC"/>
    <w:rsid w:val="00D643FA"/>
    <w:rsid w:val="00D65FD6"/>
    <w:rsid w:val="00D71D3A"/>
    <w:rsid w:val="00D72EAC"/>
    <w:rsid w:val="00D73D78"/>
    <w:rsid w:val="00D7547B"/>
    <w:rsid w:val="00D767B4"/>
    <w:rsid w:val="00D7692D"/>
    <w:rsid w:val="00D7760E"/>
    <w:rsid w:val="00D77BAA"/>
    <w:rsid w:val="00D810C7"/>
    <w:rsid w:val="00D81E0B"/>
    <w:rsid w:val="00D8204C"/>
    <w:rsid w:val="00D84DB3"/>
    <w:rsid w:val="00D87529"/>
    <w:rsid w:val="00D9581E"/>
    <w:rsid w:val="00D95AD1"/>
    <w:rsid w:val="00D96C1A"/>
    <w:rsid w:val="00D96FBE"/>
    <w:rsid w:val="00DA0E2C"/>
    <w:rsid w:val="00DA0E32"/>
    <w:rsid w:val="00DA23F8"/>
    <w:rsid w:val="00DA31A2"/>
    <w:rsid w:val="00DA40DF"/>
    <w:rsid w:val="00DA46FD"/>
    <w:rsid w:val="00DA522F"/>
    <w:rsid w:val="00DA5302"/>
    <w:rsid w:val="00DA6021"/>
    <w:rsid w:val="00DB03BD"/>
    <w:rsid w:val="00DB0684"/>
    <w:rsid w:val="00DB0B97"/>
    <w:rsid w:val="00DB0F34"/>
    <w:rsid w:val="00DB0FE5"/>
    <w:rsid w:val="00DB2AFF"/>
    <w:rsid w:val="00DB4572"/>
    <w:rsid w:val="00DB630B"/>
    <w:rsid w:val="00DB65D3"/>
    <w:rsid w:val="00DC3C8F"/>
    <w:rsid w:val="00DC3ED6"/>
    <w:rsid w:val="00DC5262"/>
    <w:rsid w:val="00DC696F"/>
    <w:rsid w:val="00DC7C0A"/>
    <w:rsid w:val="00DD1D10"/>
    <w:rsid w:val="00DD3509"/>
    <w:rsid w:val="00DD599C"/>
    <w:rsid w:val="00DD5A20"/>
    <w:rsid w:val="00DD64E7"/>
    <w:rsid w:val="00DD670F"/>
    <w:rsid w:val="00DD6C95"/>
    <w:rsid w:val="00DE0200"/>
    <w:rsid w:val="00DE448F"/>
    <w:rsid w:val="00DE4D08"/>
    <w:rsid w:val="00DE6480"/>
    <w:rsid w:val="00DF26C0"/>
    <w:rsid w:val="00DF373A"/>
    <w:rsid w:val="00DF48B3"/>
    <w:rsid w:val="00DF4A0E"/>
    <w:rsid w:val="00DF50D8"/>
    <w:rsid w:val="00DF5A02"/>
    <w:rsid w:val="00DF646C"/>
    <w:rsid w:val="00DF685E"/>
    <w:rsid w:val="00E00BC6"/>
    <w:rsid w:val="00E01060"/>
    <w:rsid w:val="00E02178"/>
    <w:rsid w:val="00E04D5F"/>
    <w:rsid w:val="00E04D6E"/>
    <w:rsid w:val="00E055CA"/>
    <w:rsid w:val="00E074FE"/>
    <w:rsid w:val="00E07F60"/>
    <w:rsid w:val="00E10BFC"/>
    <w:rsid w:val="00E12058"/>
    <w:rsid w:val="00E135C6"/>
    <w:rsid w:val="00E14072"/>
    <w:rsid w:val="00E16DFE"/>
    <w:rsid w:val="00E17CE3"/>
    <w:rsid w:val="00E217EE"/>
    <w:rsid w:val="00E2190A"/>
    <w:rsid w:val="00E235A2"/>
    <w:rsid w:val="00E23CAF"/>
    <w:rsid w:val="00E27231"/>
    <w:rsid w:val="00E27B11"/>
    <w:rsid w:val="00E321F8"/>
    <w:rsid w:val="00E32713"/>
    <w:rsid w:val="00E330AA"/>
    <w:rsid w:val="00E34B42"/>
    <w:rsid w:val="00E36050"/>
    <w:rsid w:val="00E36131"/>
    <w:rsid w:val="00E372E1"/>
    <w:rsid w:val="00E37FDA"/>
    <w:rsid w:val="00E40F3B"/>
    <w:rsid w:val="00E4387C"/>
    <w:rsid w:val="00E45F45"/>
    <w:rsid w:val="00E46FA8"/>
    <w:rsid w:val="00E47ACC"/>
    <w:rsid w:val="00E47ED0"/>
    <w:rsid w:val="00E52F0E"/>
    <w:rsid w:val="00E54E4A"/>
    <w:rsid w:val="00E614EC"/>
    <w:rsid w:val="00E62107"/>
    <w:rsid w:val="00E628CF"/>
    <w:rsid w:val="00E62917"/>
    <w:rsid w:val="00E65CDB"/>
    <w:rsid w:val="00E665E6"/>
    <w:rsid w:val="00E70333"/>
    <w:rsid w:val="00E70C02"/>
    <w:rsid w:val="00E71C37"/>
    <w:rsid w:val="00E7241E"/>
    <w:rsid w:val="00E7304D"/>
    <w:rsid w:val="00E732B0"/>
    <w:rsid w:val="00E732F0"/>
    <w:rsid w:val="00E739D0"/>
    <w:rsid w:val="00E74669"/>
    <w:rsid w:val="00E7640A"/>
    <w:rsid w:val="00E81863"/>
    <w:rsid w:val="00E81EA4"/>
    <w:rsid w:val="00E82022"/>
    <w:rsid w:val="00E827E7"/>
    <w:rsid w:val="00E84014"/>
    <w:rsid w:val="00E86078"/>
    <w:rsid w:val="00E87BC1"/>
    <w:rsid w:val="00E87F7F"/>
    <w:rsid w:val="00E90EED"/>
    <w:rsid w:val="00E915CC"/>
    <w:rsid w:val="00E91BA4"/>
    <w:rsid w:val="00E91D42"/>
    <w:rsid w:val="00E92369"/>
    <w:rsid w:val="00E93AD5"/>
    <w:rsid w:val="00E94921"/>
    <w:rsid w:val="00E953A8"/>
    <w:rsid w:val="00E97421"/>
    <w:rsid w:val="00EA05D8"/>
    <w:rsid w:val="00EA0746"/>
    <w:rsid w:val="00EA14EC"/>
    <w:rsid w:val="00EA2A09"/>
    <w:rsid w:val="00EA2EC7"/>
    <w:rsid w:val="00EA3136"/>
    <w:rsid w:val="00EA41D7"/>
    <w:rsid w:val="00EA4F4D"/>
    <w:rsid w:val="00EA57A4"/>
    <w:rsid w:val="00EB0568"/>
    <w:rsid w:val="00EB0600"/>
    <w:rsid w:val="00EB083F"/>
    <w:rsid w:val="00EB2911"/>
    <w:rsid w:val="00EB3842"/>
    <w:rsid w:val="00EB4BF3"/>
    <w:rsid w:val="00EB657C"/>
    <w:rsid w:val="00EB6CE3"/>
    <w:rsid w:val="00EB7B4D"/>
    <w:rsid w:val="00EB7F39"/>
    <w:rsid w:val="00EC2524"/>
    <w:rsid w:val="00EC3347"/>
    <w:rsid w:val="00EC3EE7"/>
    <w:rsid w:val="00EC5D32"/>
    <w:rsid w:val="00EC61AD"/>
    <w:rsid w:val="00EC6797"/>
    <w:rsid w:val="00EC7717"/>
    <w:rsid w:val="00ED1355"/>
    <w:rsid w:val="00ED29B1"/>
    <w:rsid w:val="00ED310F"/>
    <w:rsid w:val="00ED797F"/>
    <w:rsid w:val="00EE009E"/>
    <w:rsid w:val="00EE2527"/>
    <w:rsid w:val="00EE4F71"/>
    <w:rsid w:val="00EE6821"/>
    <w:rsid w:val="00EE6B86"/>
    <w:rsid w:val="00EF206B"/>
    <w:rsid w:val="00EF2A9C"/>
    <w:rsid w:val="00EF3663"/>
    <w:rsid w:val="00EF4DCD"/>
    <w:rsid w:val="00EF517C"/>
    <w:rsid w:val="00EF5CA4"/>
    <w:rsid w:val="00F00D97"/>
    <w:rsid w:val="00F02421"/>
    <w:rsid w:val="00F02E7B"/>
    <w:rsid w:val="00F0306B"/>
    <w:rsid w:val="00F031E4"/>
    <w:rsid w:val="00F04CF0"/>
    <w:rsid w:val="00F05B5B"/>
    <w:rsid w:val="00F0712C"/>
    <w:rsid w:val="00F07BD8"/>
    <w:rsid w:val="00F101FE"/>
    <w:rsid w:val="00F103FC"/>
    <w:rsid w:val="00F12B18"/>
    <w:rsid w:val="00F155C5"/>
    <w:rsid w:val="00F16AC1"/>
    <w:rsid w:val="00F22074"/>
    <w:rsid w:val="00F24E7E"/>
    <w:rsid w:val="00F26BD3"/>
    <w:rsid w:val="00F2739C"/>
    <w:rsid w:val="00F314C0"/>
    <w:rsid w:val="00F31B1B"/>
    <w:rsid w:val="00F3244F"/>
    <w:rsid w:val="00F34C39"/>
    <w:rsid w:val="00F35304"/>
    <w:rsid w:val="00F37513"/>
    <w:rsid w:val="00F37756"/>
    <w:rsid w:val="00F40CFB"/>
    <w:rsid w:val="00F4145D"/>
    <w:rsid w:val="00F42262"/>
    <w:rsid w:val="00F432CA"/>
    <w:rsid w:val="00F4414D"/>
    <w:rsid w:val="00F446BF"/>
    <w:rsid w:val="00F44CBE"/>
    <w:rsid w:val="00F45034"/>
    <w:rsid w:val="00F45861"/>
    <w:rsid w:val="00F52083"/>
    <w:rsid w:val="00F5225D"/>
    <w:rsid w:val="00F5348D"/>
    <w:rsid w:val="00F53757"/>
    <w:rsid w:val="00F53CD3"/>
    <w:rsid w:val="00F60386"/>
    <w:rsid w:val="00F610A4"/>
    <w:rsid w:val="00F6232F"/>
    <w:rsid w:val="00F62A5D"/>
    <w:rsid w:val="00F641BC"/>
    <w:rsid w:val="00F700E8"/>
    <w:rsid w:val="00F725A4"/>
    <w:rsid w:val="00F73715"/>
    <w:rsid w:val="00F73E8E"/>
    <w:rsid w:val="00F74074"/>
    <w:rsid w:val="00F754DA"/>
    <w:rsid w:val="00F76178"/>
    <w:rsid w:val="00F76BC1"/>
    <w:rsid w:val="00F80041"/>
    <w:rsid w:val="00F80249"/>
    <w:rsid w:val="00F81814"/>
    <w:rsid w:val="00F87CA3"/>
    <w:rsid w:val="00F90995"/>
    <w:rsid w:val="00F91080"/>
    <w:rsid w:val="00F91534"/>
    <w:rsid w:val="00F91A7B"/>
    <w:rsid w:val="00F928CE"/>
    <w:rsid w:val="00F9412B"/>
    <w:rsid w:val="00F959C5"/>
    <w:rsid w:val="00F96225"/>
    <w:rsid w:val="00FA2606"/>
    <w:rsid w:val="00FA2E0A"/>
    <w:rsid w:val="00FA4FCF"/>
    <w:rsid w:val="00FA777F"/>
    <w:rsid w:val="00FB072B"/>
    <w:rsid w:val="00FB13AC"/>
    <w:rsid w:val="00FB2F20"/>
    <w:rsid w:val="00FB32B4"/>
    <w:rsid w:val="00FB5752"/>
    <w:rsid w:val="00FC115A"/>
    <w:rsid w:val="00FC1F46"/>
    <w:rsid w:val="00FC2AF2"/>
    <w:rsid w:val="00FC2EFD"/>
    <w:rsid w:val="00FC3F96"/>
    <w:rsid w:val="00FC4D7E"/>
    <w:rsid w:val="00FC5952"/>
    <w:rsid w:val="00FD1EB4"/>
    <w:rsid w:val="00FD3D86"/>
    <w:rsid w:val="00FD4EE3"/>
    <w:rsid w:val="00FD50F4"/>
    <w:rsid w:val="00FD630C"/>
    <w:rsid w:val="00FE0000"/>
    <w:rsid w:val="00FE1097"/>
    <w:rsid w:val="00FE3C0C"/>
    <w:rsid w:val="00FE3F7D"/>
    <w:rsid w:val="00FE42DD"/>
    <w:rsid w:val="00FE4E4B"/>
    <w:rsid w:val="00FF384A"/>
    <w:rsid w:val="00FF4018"/>
    <w:rsid w:val="00FF435A"/>
    <w:rsid w:val="00FF4A14"/>
    <w:rsid w:val="00FF4FFF"/>
    <w:rsid w:val="00FF69B6"/>
    <w:rsid w:val="00FF786A"/>
    <w:rsid w:val="07FF674C"/>
    <w:rsid w:val="08AA1D04"/>
    <w:rsid w:val="0B0F4B26"/>
    <w:rsid w:val="0B587F1D"/>
    <w:rsid w:val="0CD86EC5"/>
    <w:rsid w:val="15573241"/>
    <w:rsid w:val="1AD742B6"/>
    <w:rsid w:val="1C9B22FA"/>
    <w:rsid w:val="1CF82A6B"/>
    <w:rsid w:val="23F44D27"/>
    <w:rsid w:val="25045CFB"/>
    <w:rsid w:val="27A64EBF"/>
    <w:rsid w:val="291C4FB7"/>
    <w:rsid w:val="33624DD2"/>
    <w:rsid w:val="33A33856"/>
    <w:rsid w:val="357B38EA"/>
    <w:rsid w:val="386E1D23"/>
    <w:rsid w:val="39A40BC2"/>
    <w:rsid w:val="478C63ED"/>
    <w:rsid w:val="510A348F"/>
    <w:rsid w:val="5629019B"/>
    <w:rsid w:val="581949D9"/>
    <w:rsid w:val="5EE37082"/>
    <w:rsid w:val="5F3B452A"/>
    <w:rsid w:val="60F24E28"/>
    <w:rsid w:val="61006DBF"/>
    <w:rsid w:val="68A03931"/>
    <w:rsid w:val="76002E04"/>
    <w:rsid w:val="789E1F19"/>
    <w:rsid w:val="7AD107DD"/>
    <w:rsid w:val="7AE44FC7"/>
    <w:rsid w:val="7B2338CE"/>
    <w:rsid w:val="7E881D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qFormat="1" w:unhideWhenUsed="0" w:uiPriority="99" w:semiHidden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6"/>
    <w:qFormat/>
    <w:uiPriority w:val="9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9"/>
    <w:pPr>
      <w:keepNext/>
      <w:keepLines/>
      <w:widowControl/>
      <w:spacing w:before="200" w:line="276" w:lineRule="auto"/>
      <w:jc w:val="left"/>
      <w:outlineLvl w:val="2"/>
    </w:pPr>
    <w:rPr>
      <w:rFonts w:ascii="等线 Light" w:hAns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28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29"/>
    <w:qFormat/>
    <w:uiPriority w:val="0"/>
    <w:pPr>
      <w:spacing w:after="120"/>
    </w:pPr>
  </w:style>
  <w:style w:type="paragraph" w:styleId="8">
    <w:name w:val="Body Text Indent"/>
    <w:basedOn w:val="1"/>
    <w:link w:val="30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1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2"/>
    <w:qFormat/>
    <w:uiPriority w:val="0"/>
    <w:pPr>
      <w:ind w:left="100" w:leftChars="2500"/>
    </w:pPr>
  </w:style>
  <w:style w:type="paragraph" w:styleId="11">
    <w:name w:val="Balloon Text"/>
    <w:basedOn w:val="1"/>
    <w:link w:val="33"/>
    <w:qFormat/>
    <w:uiPriority w:val="99"/>
    <w:rPr>
      <w:sz w:val="18"/>
      <w:szCs w:val="18"/>
    </w:rPr>
  </w:style>
  <w:style w:type="paragraph" w:styleId="12">
    <w:name w:val="footer"/>
    <w:basedOn w:val="1"/>
    <w:link w:val="3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6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99"/>
    <w:pPr>
      <w:ind w:left="420" w:leftChars="200"/>
    </w:pPr>
    <w:rPr>
      <w:rFonts w:ascii="Calibri" w:hAnsi="Calibri"/>
      <w:lang w:bidi="mn-Mong-CN"/>
    </w:rPr>
  </w:style>
  <w:style w:type="paragraph" w:styleId="16">
    <w:name w:val="Normal (Web)"/>
    <w:basedOn w:val="1"/>
    <w:unhideWhenUsed/>
    <w:qFormat/>
    <w:uiPriority w:val="99"/>
    <w:pPr>
      <w:widowControl/>
      <w:jc w:val="left"/>
    </w:pPr>
    <w:rPr>
      <w:rFonts w:ascii="宋体" w:hAnsi="宋体" w:cs="宋体"/>
      <w:kern w:val="0"/>
      <w:sz w:val="24"/>
    </w:rPr>
  </w:style>
  <w:style w:type="paragraph" w:styleId="17">
    <w:name w:val="Body Text First Indent"/>
    <w:basedOn w:val="7"/>
    <w:link w:val="37"/>
    <w:qFormat/>
    <w:uiPriority w:val="0"/>
    <w:pPr>
      <w:ind w:firstLine="420"/>
    </w:pPr>
  </w:style>
  <w:style w:type="paragraph" w:styleId="18">
    <w:name w:val="Body Text First Indent 2"/>
    <w:basedOn w:val="8"/>
    <w:link w:val="72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hAnsi="Times New Roman" w:eastAsia="宋体"/>
      <w:color w:val="auto"/>
      <w:kern w:val="2"/>
      <w:sz w:val="21"/>
      <w:szCs w:val="24"/>
    </w:rPr>
  </w:style>
  <w:style w:type="table" w:styleId="20">
    <w:name w:val="Table Grid"/>
    <w:basedOn w:val="19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qFormat/>
    <w:uiPriority w:val="22"/>
    <w:rPr>
      <w:rFonts w:cs="Times New Roman"/>
      <w:b/>
      <w:bCs/>
    </w:rPr>
  </w:style>
  <w:style w:type="character" w:styleId="23">
    <w:name w:val="page number"/>
    <w:basedOn w:val="21"/>
    <w:qFormat/>
    <w:uiPriority w:val="0"/>
  </w:style>
  <w:style w:type="character" w:styleId="24">
    <w:name w:val="Hyperlink"/>
    <w:unhideWhenUsed/>
    <w:qFormat/>
    <w:uiPriority w:val="99"/>
    <w:rPr>
      <w:color w:val="0000FF"/>
      <w:u w:val="single"/>
    </w:rPr>
  </w:style>
  <w:style w:type="character" w:customStyle="1" w:styleId="25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6">
    <w:name w:val="标题 2 Char"/>
    <w:link w:val="3"/>
    <w:qFormat/>
    <w:uiPriority w:val="9"/>
    <w:rPr>
      <w:rFonts w:ascii="等线 Light" w:hAnsi="等线 Light" w:eastAsia="等线 Light" w:cs="Mongolian Baiti"/>
      <w:b/>
      <w:bCs/>
      <w:kern w:val="2"/>
      <w:sz w:val="32"/>
      <w:szCs w:val="32"/>
      <w:lang w:bidi="ar-SA"/>
    </w:rPr>
  </w:style>
  <w:style w:type="character" w:customStyle="1" w:styleId="27">
    <w:name w:val="标题 3 Char"/>
    <w:link w:val="4"/>
    <w:qFormat/>
    <w:uiPriority w:val="9"/>
    <w:rPr>
      <w:rFonts w:ascii="等线 Light" w:hAnsi="等线 Light" w:eastAsia="等线 Light" w:cs="Mongolian Baiti"/>
      <w:b/>
      <w:bCs/>
      <w:color w:val="5B9BD5"/>
      <w:sz w:val="22"/>
      <w:szCs w:val="22"/>
      <w:lang w:bidi="ar-SA"/>
    </w:rPr>
  </w:style>
  <w:style w:type="character" w:customStyle="1" w:styleId="28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29">
    <w:name w:val="正文文本 Char"/>
    <w:link w:val="7"/>
    <w:qFormat/>
    <w:uiPriority w:val="0"/>
    <w:rPr>
      <w:kern w:val="2"/>
      <w:sz w:val="21"/>
      <w:szCs w:val="24"/>
    </w:rPr>
  </w:style>
  <w:style w:type="character" w:customStyle="1" w:styleId="30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1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2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3">
    <w:name w:val="批注框文本 Char"/>
    <w:link w:val="11"/>
    <w:semiHidden/>
    <w:qFormat/>
    <w:uiPriority w:val="99"/>
    <w:rPr>
      <w:kern w:val="2"/>
      <w:sz w:val="18"/>
      <w:szCs w:val="18"/>
    </w:rPr>
  </w:style>
  <w:style w:type="character" w:customStyle="1" w:styleId="34">
    <w:name w:val="页脚 Char"/>
    <w:link w:val="12"/>
    <w:qFormat/>
    <w:uiPriority w:val="99"/>
    <w:rPr>
      <w:kern w:val="2"/>
      <w:sz w:val="18"/>
      <w:szCs w:val="18"/>
    </w:rPr>
  </w:style>
  <w:style w:type="character" w:customStyle="1" w:styleId="35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6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7">
    <w:name w:val="正文首行缩进 Char1"/>
    <w:link w:val="17"/>
    <w:qFormat/>
    <w:uiPriority w:val="0"/>
  </w:style>
  <w:style w:type="character" w:customStyle="1" w:styleId="38">
    <w:name w:val="apple-converted-space"/>
    <w:qFormat/>
    <w:uiPriority w:val="99"/>
    <w:rPr>
      <w:rFonts w:cs="Times New Roman"/>
    </w:rPr>
  </w:style>
  <w:style w:type="character" w:customStyle="1" w:styleId="39">
    <w:name w:val="font14 line-height"/>
    <w:qFormat/>
    <w:uiPriority w:val="0"/>
    <w:rPr>
      <w:rFonts w:cs="Times New Roman"/>
    </w:rPr>
  </w:style>
  <w:style w:type="character" w:customStyle="1" w:styleId="40">
    <w:name w:val="eee"/>
    <w:qFormat/>
    <w:uiPriority w:val="99"/>
  </w:style>
  <w:style w:type="paragraph" w:customStyle="1" w:styleId="41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42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43">
    <w:name w:val="线型"/>
    <w:basedOn w:val="44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4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4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6">
    <w:name w:val="List Paragraph"/>
    <w:basedOn w:val="1"/>
    <w:qFormat/>
    <w:uiPriority w:val="34"/>
    <w:pPr>
      <w:ind w:firstLine="420" w:firstLineChars="200"/>
    </w:pPr>
    <w:rPr>
      <w:szCs w:val="20"/>
    </w:rPr>
  </w:style>
  <w:style w:type="paragraph" w:customStyle="1" w:styleId="47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48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4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50">
    <w:name w:val="文头"/>
    <w:basedOn w:val="43"/>
    <w:qFormat/>
    <w:uiPriority w:val="0"/>
  </w:style>
  <w:style w:type="paragraph" w:customStyle="1" w:styleId="51">
    <w:name w:val="列出段落3"/>
    <w:basedOn w:val="1"/>
    <w:unhideWhenUsed/>
    <w:qFormat/>
    <w:uiPriority w:val="99"/>
    <w:pPr>
      <w:ind w:firstLine="420" w:firstLineChars="200"/>
    </w:pPr>
    <w:rPr>
      <w:rFonts w:ascii="Calibri" w:hAnsi="Calibri"/>
      <w:szCs w:val="20"/>
    </w:rPr>
  </w:style>
  <w:style w:type="paragraph" w:customStyle="1" w:styleId="52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53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4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55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56">
    <w:name w:val="紧急程度"/>
    <w:basedOn w:val="55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57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58">
    <w:name w:val="印数"/>
    <w:basedOn w:val="57"/>
    <w:qFormat/>
    <w:uiPriority w:val="0"/>
    <w:pPr>
      <w:spacing w:line="400" w:lineRule="exact"/>
      <w:ind w:left="0" w:right="0"/>
      <w:jc w:val="right"/>
    </w:pPr>
  </w:style>
  <w:style w:type="paragraph" w:customStyle="1" w:styleId="59">
    <w:name w:val="Table Paragraph"/>
    <w:basedOn w:val="1"/>
    <w:qFormat/>
    <w:uiPriority w:val="99"/>
    <w:rPr>
      <w:rFonts w:ascii="Calibri" w:hAnsi="Calibri"/>
      <w:szCs w:val="22"/>
    </w:rPr>
  </w:style>
  <w:style w:type="paragraph" w:customStyle="1" w:styleId="60">
    <w:name w:val="p0"/>
    <w:basedOn w:val="1"/>
    <w:qFormat/>
    <w:uiPriority w:val="99"/>
    <w:pPr>
      <w:widowControl/>
    </w:pPr>
    <w:rPr>
      <w:kern w:val="0"/>
      <w:szCs w:val="21"/>
    </w:rPr>
  </w:style>
  <w:style w:type="paragraph" w:customStyle="1" w:styleId="61">
    <w:name w:val="仿宋小4"/>
    <w:basedOn w:val="1"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character" w:customStyle="1" w:styleId="62">
    <w:name w:val="Other|1_"/>
    <w:link w:val="63"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63">
    <w:name w:val="Other|1"/>
    <w:basedOn w:val="1"/>
    <w:link w:val="62"/>
    <w:qFormat/>
    <w:uiPriority w:val="0"/>
    <w:pPr>
      <w:spacing w:line="394" w:lineRule="auto"/>
      <w:ind w:firstLine="400"/>
      <w:jc w:val="left"/>
    </w:pPr>
    <w:rPr>
      <w:rFonts w:ascii="宋体" w:hAnsi="宋体" w:cs="宋体"/>
      <w:kern w:val="0"/>
      <w:sz w:val="30"/>
      <w:szCs w:val="30"/>
      <w:lang w:val="zh-TW" w:eastAsia="zh-TW" w:bidi="zh-TW"/>
    </w:rPr>
  </w:style>
  <w:style w:type="table" w:customStyle="1" w:styleId="64">
    <w:name w:val="网格型1"/>
    <w:basedOn w:val="19"/>
    <w:qFormat/>
    <w:uiPriority w:val="0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5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6">
    <w:name w:val="列出段落2"/>
    <w:basedOn w:val="1"/>
    <w:qFormat/>
    <w:uiPriority w:val="34"/>
    <w:pPr>
      <w:widowControl/>
      <w:spacing w:after="200" w:line="276" w:lineRule="auto"/>
      <w:ind w:left="720"/>
      <w:contextualSpacing/>
      <w:jc w:val="left"/>
    </w:pPr>
    <w:rPr>
      <w:rFonts w:ascii="等线" w:hAnsi="等线" w:eastAsia="等线" w:cs="Mongolian Baiti"/>
      <w:kern w:val="0"/>
      <w:sz w:val="22"/>
      <w:szCs w:val="22"/>
    </w:rPr>
  </w:style>
  <w:style w:type="character" w:customStyle="1" w:styleId="67">
    <w:name w:val="bjh-strong"/>
    <w:qFormat/>
    <w:uiPriority w:val="0"/>
  </w:style>
  <w:style w:type="paragraph" w:customStyle="1" w:styleId="68">
    <w:name w:val="正文首行缩进1"/>
    <w:qFormat/>
    <w:uiPriority w:val="0"/>
    <w:pPr>
      <w:spacing w:after="120"/>
      <w:ind w:firstLine="42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69">
    <w:name w:val="_Style 56"/>
    <w:basedOn w:val="7"/>
    <w:next w:val="17"/>
    <w:link w:val="70"/>
    <w:unhideWhenUsed/>
    <w:qFormat/>
    <w:uiPriority w:val="99"/>
    <w:pPr>
      <w:ind w:firstLine="420" w:firstLineChars="100"/>
    </w:pPr>
  </w:style>
  <w:style w:type="character" w:customStyle="1" w:styleId="70">
    <w:name w:val="正文首行缩进 Char"/>
    <w:link w:val="69"/>
    <w:qFormat/>
    <w:uiPriority w:val="99"/>
    <w:rPr>
      <w:kern w:val="2"/>
      <w:sz w:val="21"/>
      <w:szCs w:val="24"/>
    </w:rPr>
  </w:style>
  <w:style w:type="character" w:customStyle="1" w:styleId="71">
    <w:name w:val="bjh-p"/>
    <w:basedOn w:val="21"/>
    <w:qFormat/>
    <w:uiPriority w:val="0"/>
  </w:style>
  <w:style w:type="character" w:customStyle="1" w:styleId="72">
    <w:name w:val="正文首行缩进 2 Char"/>
    <w:basedOn w:val="30"/>
    <w:link w:val="18"/>
    <w:qFormat/>
    <w:uiPriority w:val="0"/>
    <w:rPr>
      <w:rFonts w:ascii="仿宋_GB2312" w:hAnsi="宋体" w:eastAsia="仿宋_GB2312"/>
      <w:color w:val="000000"/>
      <w:kern w:val="2"/>
      <w:sz w:val="21"/>
      <w:szCs w:val="24"/>
    </w:rPr>
  </w:style>
  <w:style w:type="paragraph" w:customStyle="1" w:styleId="7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75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7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7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 w:val="24"/>
    </w:rPr>
  </w:style>
  <w:style w:type="paragraph" w:customStyle="1" w:styleId="7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79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83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</w:rPr>
  </w:style>
  <w:style w:type="character" w:customStyle="1" w:styleId="84">
    <w:name w:val="不明显参考1"/>
    <w:basedOn w:val="21"/>
    <w:qFormat/>
    <w:uiPriority w:val="31"/>
    <w:rPr>
      <w:smallCaps/>
      <w:color w:val="C0504D" w:themeColor="accent2"/>
      <w:u w:val="single"/>
    </w:rPr>
  </w:style>
  <w:style w:type="table" w:customStyle="1" w:styleId="85">
    <w:name w:val="Table Normal"/>
    <w:semiHidden/>
    <w:unhideWhenUsed/>
    <w:qFormat/>
    <w:uiPriority w:val="2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6">
    <w:name w:val="font41"/>
    <w:basedOn w:val="2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7">
    <w:name w:val="font31"/>
    <w:basedOn w:val="2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88">
    <w:name w:val="font01"/>
    <w:basedOn w:val="21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89">
    <w:name w:val="font51"/>
    <w:basedOn w:val="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90">
    <w:name w:val="font61"/>
    <w:basedOn w:val="2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32BAF-05A4-45D8-95E2-255C5C4D585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7</Pages>
  <Words>2684</Words>
  <Characters>2821</Characters>
  <Lines>23</Lines>
  <Paragraphs>6</Paragraphs>
  <TotalTime>4</TotalTime>
  <ScaleCrop>false</ScaleCrop>
  <LinksUpToDate>false</LinksUpToDate>
  <CharactersWithSpaces>3027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2024-08-13T02:22:00Z</dcterms:created>
  <dc:creator>china</dc:creator>
  <cp:lastModifiedBy>人间四月天</cp:lastModifiedBy>
  <cp:lastPrinted>2023-06-26T03:39:00Z</cp:lastPrinted>
  <dcterms:modified xsi:type="dcterms:W3CDTF">2024-08-14T01:06:05Z</dcterms:modified>
  <dc:title>常州市科学技术局文件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6F90842172624B36B2A78EAFBDF7C7AD</vt:lpwstr>
  </property>
</Properties>
</file>