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76A" w:rsidRPr="00EA6E05" w:rsidRDefault="00A5576A" w:rsidP="00EA6E05">
      <w:pPr>
        <w:rPr>
          <w:rFonts w:ascii="黑体" w:eastAsia="黑体" w:hAnsi="黑体" w:cs="Times New Roman"/>
          <w:spacing w:val="-20"/>
          <w:sz w:val="32"/>
          <w:szCs w:val="32"/>
        </w:rPr>
      </w:pPr>
      <w:r w:rsidRPr="00EA6E05">
        <w:rPr>
          <w:rFonts w:ascii="黑体" w:eastAsia="黑体" w:hAnsi="黑体" w:cs="黑体" w:hint="eastAsia"/>
          <w:spacing w:val="-20"/>
          <w:sz w:val="32"/>
          <w:szCs w:val="32"/>
        </w:rPr>
        <w:t>附件</w:t>
      </w:r>
      <w:bookmarkStart w:id="0" w:name="_GoBack"/>
      <w:bookmarkEnd w:id="0"/>
    </w:p>
    <w:p w:rsidR="00A5576A" w:rsidRDefault="00A5576A" w:rsidP="00EA6E05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EA6E05">
        <w:rPr>
          <w:rFonts w:ascii="方正小标宋简体" w:eastAsia="方正小标宋简体" w:cs="方正小标宋简体"/>
          <w:sz w:val="44"/>
          <w:szCs w:val="44"/>
        </w:rPr>
        <w:t>2024</w:t>
      </w:r>
      <w:r w:rsidRPr="00EA6E05">
        <w:rPr>
          <w:rFonts w:ascii="方正小标宋简体" w:eastAsia="方正小标宋简体" w:cs="方正小标宋简体" w:hint="eastAsia"/>
          <w:sz w:val="44"/>
          <w:szCs w:val="44"/>
        </w:rPr>
        <w:t>年常州市中等职业学校技能大赛</w:t>
      </w:r>
    </w:p>
    <w:p w:rsidR="00A5576A" w:rsidRPr="00EA6E05" w:rsidRDefault="00A5576A" w:rsidP="00EA6E05">
      <w:pPr>
        <w:spacing w:line="70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 w:rsidRPr="00EA6E05">
        <w:rPr>
          <w:rFonts w:ascii="方正小标宋简体" w:eastAsia="方正小标宋简体" w:cs="方正小标宋简体" w:hint="eastAsia"/>
          <w:sz w:val="44"/>
          <w:szCs w:val="44"/>
        </w:rPr>
        <w:t>（班主任能力比赛）获奖名单</w:t>
      </w:r>
    </w:p>
    <w:p w:rsidR="00A5576A" w:rsidRDefault="00A5576A">
      <w:pPr>
        <w:spacing w:line="400" w:lineRule="exact"/>
        <w:jc w:val="both"/>
        <w:rPr>
          <w:rFonts w:ascii="宋体" w:cs="Times New Roman"/>
          <w:b/>
          <w:bCs/>
          <w:sz w:val="32"/>
          <w:szCs w:val="32"/>
        </w:rPr>
      </w:pPr>
    </w:p>
    <w:tbl>
      <w:tblPr>
        <w:tblW w:w="8373" w:type="dxa"/>
        <w:jc w:val="center"/>
        <w:tblLook w:val="00A0"/>
      </w:tblPr>
      <w:tblGrid>
        <w:gridCol w:w="1137"/>
        <w:gridCol w:w="1629"/>
        <w:gridCol w:w="3929"/>
        <w:gridCol w:w="1678"/>
      </w:tblGrid>
      <w:tr w:rsidR="00A5576A" w:rsidRPr="00EA6E05">
        <w:trPr>
          <w:trHeight w:val="482"/>
          <w:jc w:val="center"/>
        </w:trPr>
        <w:tc>
          <w:tcPr>
            <w:tcW w:w="837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5576A" w:rsidRPr="00EA6E05" w:rsidRDefault="00A5576A" w:rsidP="00EA6E05">
            <w:pPr>
              <w:spacing w:line="600" w:lineRule="exact"/>
              <w:jc w:val="center"/>
              <w:textAlignment w:val="center"/>
              <w:rPr>
                <w:rFonts w:ascii="黑体" w:eastAsia="黑体" w:hAnsi="黑体" w:cs="Times New Roman"/>
                <w:sz w:val="30"/>
                <w:szCs w:val="30"/>
              </w:rPr>
            </w:pPr>
            <w:r w:rsidRPr="00EA6E05">
              <w:rPr>
                <w:rFonts w:ascii="黑体" w:eastAsia="黑体" w:hAnsi="黑体" w:cs="黑体" w:hint="eastAsia"/>
                <w:sz w:val="30"/>
                <w:szCs w:val="30"/>
              </w:rPr>
              <w:t>中职组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学校名称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奖项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高莹莹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一等奖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鲍丽丽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一等奖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朱婷婷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一等奖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董</w:t>
            </w:r>
            <w:r w:rsidRPr="00EA6E05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莉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王春杰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石丽华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常州刘国钧高等职业技术学校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郑</w:t>
            </w:r>
            <w:r w:rsidRPr="00EA6E05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涛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常州卫生高等职业技术学校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吴丽萍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江苏省金坛中等专业学校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9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童鸣鸣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江苏省溧阳中等专业学校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10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何磊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常州艺术高等职业学校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11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周雪艳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常州市高级职业技术学校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黄</w:t>
            </w:r>
            <w:r w:rsidRPr="00EA6E05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琴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常州艺术高等职业学校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13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孙丽红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14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芮婷婷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常州旅游商贸高等职业技术学校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837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5576A" w:rsidRDefault="00A5576A" w:rsidP="00EA6E05">
            <w:pPr>
              <w:spacing w:line="400" w:lineRule="exact"/>
              <w:jc w:val="center"/>
              <w:textAlignment w:val="center"/>
              <w:rPr>
                <w:rFonts w:ascii="黑体" w:eastAsia="黑体" w:hAnsi="黑体" w:cs="Times New Roman"/>
                <w:sz w:val="30"/>
                <w:szCs w:val="30"/>
              </w:rPr>
            </w:pPr>
          </w:p>
          <w:p w:rsidR="00A5576A" w:rsidRPr="00EA6E05" w:rsidRDefault="00A5576A" w:rsidP="00EA6E05">
            <w:pPr>
              <w:spacing w:line="6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黑体" w:eastAsia="黑体" w:hAnsi="黑体" w:cs="黑体" w:hint="eastAsia"/>
                <w:sz w:val="30"/>
                <w:szCs w:val="30"/>
              </w:rPr>
              <w:t>技工组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学校名称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b/>
                <w:bCs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奖项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沈玉琦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常州市工贸高级技工学校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一等奖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秦雅晴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常州冶金技师学院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陈</w:t>
            </w:r>
            <w:r w:rsidRPr="00EA6E05"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阳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常州冶金技师学院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陈胜姝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江苏省常州技师学院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二等奖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吴</w:t>
            </w:r>
            <w:r w:rsidRPr="00EA6E05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云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常州市科技经贸技工学校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熊</w:t>
            </w:r>
            <w:r w:rsidRPr="00EA6E05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岩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常州市科技经贸技工学校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吴佳琪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常州冶金技师学院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  <w:tr w:rsidR="00A5576A" w:rsidRPr="00EA6E05">
        <w:trPr>
          <w:trHeight w:val="482"/>
          <w:jc w:val="center"/>
        </w:trPr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EA6E05">
              <w:rPr>
                <w:rFonts w:ascii="仿宋_GB2312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黄</w:t>
            </w:r>
            <w:r w:rsidRPr="00EA6E05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杰</w:t>
            </w:r>
          </w:p>
        </w:tc>
        <w:tc>
          <w:tcPr>
            <w:tcW w:w="3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5576A" w:rsidRPr="00EA6E05" w:rsidRDefault="00A5576A" w:rsidP="00EA6E05">
            <w:pPr>
              <w:spacing w:line="400" w:lineRule="exact"/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常州市工贸高级技工学校</w:t>
            </w:r>
          </w:p>
        </w:tc>
        <w:tc>
          <w:tcPr>
            <w:tcW w:w="1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5576A" w:rsidRPr="00EA6E05" w:rsidRDefault="00A5576A" w:rsidP="00EA6E05">
            <w:pPr>
              <w:spacing w:line="400" w:lineRule="exact"/>
              <w:jc w:val="center"/>
              <w:textAlignment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EA6E05">
              <w:rPr>
                <w:rFonts w:ascii="仿宋_GB2312" w:eastAsia="仿宋_GB2312" w:cs="仿宋_GB2312" w:hint="eastAsia"/>
                <w:sz w:val="24"/>
                <w:szCs w:val="24"/>
              </w:rPr>
              <w:t>三等奖</w:t>
            </w:r>
          </w:p>
        </w:tc>
      </w:tr>
    </w:tbl>
    <w:p w:rsidR="00A5576A" w:rsidRDefault="00A5576A">
      <w:pPr>
        <w:spacing w:line="252" w:lineRule="auto"/>
        <w:rPr>
          <w:rFonts w:ascii="宋体" w:cs="Times New Roman"/>
          <w:spacing w:val="-20"/>
          <w:sz w:val="32"/>
          <w:szCs w:val="32"/>
        </w:rPr>
      </w:pPr>
    </w:p>
    <w:p w:rsidR="00A5576A" w:rsidRDefault="00A5576A">
      <w:pPr>
        <w:tabs>
          <w:tab w:val="left" w:pos="2943"/>
        </w:tabs>
        <w:rPr>
          <w:rFonts w:cs="Times New Roman"/>
        </w:rPr>
      </w:pPr>
    </w:p>
    <w:p w:rsidR="00A5576A" w:rsidRDefault="00A5576A">
      <w:pPr>
        <w:rPr>
          <w:rFonts w:eastAsia="Times New Roman" w:cs="Times New Roman"/>
        </w:rPr>
      </w:pPr>
    </w:p>
    <w:sectPr w:rsidR="00A5576A" w:rsidSect="007B348B">
      <w:footerReference w:type="default" r:id="rId6"/>
      <w:pgSz w:w="11910" w:h="16850"/>
      <w:pgMar w:top="1701" w:right="1531" w:bottom="1701" w:left="1531" w:header="0" w:footer="1151" w:gutter="0"/>
      <w:pgNumType w:fmt="numberInDash" w:start="3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76A" w:rsidRDefault="00A5576A" w:rsidP="00CE37B6">
      <w:r>
        <w:separator/>
      </w:r>
    </w:p>
  </w:endnote>
  <w:endnote w:type="continuationSeparator" w:id="1">
    <w:p w:rsidR="00A5576A" w:rsidRDefault="00A5576A" w:rsidP="00CE37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xi Sans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76A" w:rsidRPr="007B348B" w:rsidRDefault="00A5576A" w:rsidP="006C69D8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7B348B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7B348B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7B348B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- 4 -</w:t>
    </w:r>
    <w:r w:rsidRPr="007B348B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A5576A" w:rsidRDefault="00A5576A" w:rsidP="007B348B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76A" w:rsidRDefault="00A5576A" w:rsidP="00CE37B6">
      <w:r>
        <w:separator/>
      </w:r>
    </w:p>
  </w:footnote>
  <w:footnote w:type="continuationSeparator" w:id="1">
    <w:p w:rsidR="00A5576A" w:rsidRDefault="00A5576A" w:rsidP="00CE37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E37B6"/>
    <w:rsid w:val="006C69D8"/>
    <w:rsid w:val="007B348B"/>
    <w:rsid w:val="00895944"/>
    <w:rsid w:val="00A5576A"/>
    <w:rsid w:val="00CE37B6"/>
    <w:rsid w:val="00DC5B79"/>
    <w:rsid w:val="00EA6E05"/>
    <w:rsid w:val="00FB2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7B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color w:val="000000"/>
      <w:kern w:val="0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E37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E37B6"/>
    <w:pPr>
      <w:keepNext/>
      <w:keepLines/>
      <w:spacing w:before="260" w:after="260" w:line="415" w:lineRule="auto"/>
      <w:outlineLvl w:val="1"/>
    </w:pPr>
    <w:rPr>
      <w:rFonts w:ascii="Luxi Sans" w:eastAsia="黑体" w:hAnsi="Luxi Sans" w:cs="Luxi Sans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E37B6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82D"/>
    <w:rPr>
      <w:rFonts w:ascii="Arial" w:hAnsi="Arial" w:cs="Arial"/>
      <w:b/>
      <w:bCs/>
      <w:color w:val="000000"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82D"/>
    <w:rPr>
      <w:rFonts w:asciiTheme="majorHAnsi" w:eastAsiaTheme="majorEastAsia" w:hAnsiTheme="majorHAnsi" w:cstheme="majorBidi"/>
      <w:b/>
      <w:bCs/>
      <w:color w:val="000000"/>
      <w:kern w:val="0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82D"/>
    <w:rPr>
      <w:rFonts w:ascii="Arial" w:hAnsi="Arial" w:cs="Arial"/>
      <w:b/>
      <w:bCs/>
      <w:color w:val="000000"/>
      <w:kern w:val="0"/>
      <w:sz w:val="32"/>
      <w:szCs w:val="32"/>
    </w:rPr>
  </w:style>
  <w:style w:type="paragraph" w:customStyle="1" w:styleId="1">
    <w:name w:val="样式1"/>
    <w:basedOn w:val="Normal"/>
    <w:uiPriority w:val="99"/>
    <w:rsid w:val="00CE37B6"/>
    <w:rPr>
      <w:b/>
      <w:bCs/>
      <w:color w:val="538135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rsid w:val="00EA6E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A6E05"/>
    <w:rPr>
      <w:rFonts w:ascii="Arial" w:eastAsia="Times New Roman" w:hAnsi="Arial" w:cs="Arial"/>
      <w:snapToGrid w:val="0"/>
      <w:color w:val="000000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A6E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A6E05"/>
    <w:rPr>
      <w:rFonts w:ascii="Arial" w:eastAsia="Times New Roman" w:hAnsi="Arial" w:cs="Arial"/>
      <w:snapToGrid w:val="0"/>
      <w:color w:val="000000"/>
      <w:sz w:val="18"/>
      <w:szCs w:val="18"/>
    </w:rPr>
  </w:style>
  <w:style w:type="character" w:styleId="PageNumber">
    <w:name w:val="page number"/>
    <w:basedOn w:val="DefaultParagraphFont"/>
    <w:uiPriority w:val="99"/>
    <w:rsid w:val="007B34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89</Words>
  <Characters>512</Characters>
  <Application>Microsoft Office Outlook</Application>
  <DocSecurity>0</DocSecurity>
  <Lines>0</Lines>
  <Paragraphs>0</Paragraphs>
  <ScaleCrop>false</ScaleCrop>
  <Company>Yozosoft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User274</dc:creator>
  <cp:keywords/>
  <dc:description/>
  <cp:lastModifiedBy>吴琳赟</cp:lastModifiedBy>
  <cp:revision>3</cp:revision>
  <dcterms:created xsi:type="dcterms:W3CDTF">2020-05-08T06:11:00Z</dcterms:created>
  <dcterms:modified xsi:type="dcterms:W3CDTF">2024-10-29T01:22:00Z</dcterms:modified>
</cp:coreProperties>
</file>