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C1E" w:rsidRPr="00DA2A10" w:rsidRDefault="00CB5C1E" w:rsidP="00DA2A10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DA2A10">
        <w:rPr>
          <w:rFonts w:ascii="黑体" w:eastAsia="黑体" w:hAnsi="黑体" w:cs="黑体" w:hint="eastAsia"/>
          <w:sz w:val="32"/>
          <w:szCs w:val="32"/>
        </w:rPr>
        <w:t>附件</w:t>
      </w:r>
    </w:p>
    <w:p w:rsidR="00CB5C1E" w:rsidRPr="008340B9" w:rsidRDefault="00CB5C1E" w:rsidP="008340B9">
      <w:pPr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8340B9">
        <w:rPr>
          <w:rFonts w:ascii="方正小标宋简体" w:eastAsia="方正小标宋简体" w:hAnsi="方正小标宋简体" w:cs="方正小标宋简体"/>
          <w:sz w:val="44"/>
          <w:szCs w:val="44"/>
        </w:rPr>
        <w:t>2024</w:t>
      </w:r>
      <w:r w:rsidRPr="008340B9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年常州市集团化办学核心校和成员校名单</w:t>
      </w:r>
    </w:p>
    <w:tbl>
      <w:tblPr>
        <w:tblW w:w="5000" w:type="pct"/>
        <w:jc w:val="center"/>
        <w:tblLook w:val="00A0"/>
      </w:tblPr>
      <w:tblGrid>
        <w:gridCol w:w="6"/>
        <w:gridCol w:w="747"/>
        <w:gridCol w:w="4592"/>
        <w:gridCol w:w="6131"/>
        <w:gridCol w:w="1514"/>
        <w:gridCol w:w="1002"/>
      </w:tblGrid>
      <w:tr w:rsidR="00CB5C1E" w:rsidRPr="00457EE8">
        <w:trPr>
          <w:trHeight w:val="397"/>
          <w:tblHeader/>
          <w:jc w:val="center"/>
        </w:trPr>
        <w:tc>
          <w:tcPr>
            <w:tcW w:w="267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42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核心校</w:t>
            </w:r>
          </w:p>
        </w:tc>
        <w:tc>
          <w:tcPr>
            <w:tcW w:w="2192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成员校</w:t>
            </w:r>
          </w:p>
        </w:tc>
        <w:tc>
          <w:tcPr>
            <w:tcW w:w="541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运行方式</w:t>
            </w:r>
          </w:p>
        </w:tc>
        <w:tc>
          <w:tcPr>
            <w:tcW w:w="358" w:type="pc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区域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溧阳市清泓路幼儿园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溧阳市吾悦幼儿园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溧阳市阳光幼儿园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溧阳市溧城中心小学幼儿园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溧阳市新昌小学幼儿园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溧阳市南京师范大学溧阳实验幼儿园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溧阳市科尔幼儿园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溧阳市眠杨树幼儿园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溧阳市后六小学幼儿园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溧阳市杨庄幼儿园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溧阳市清安幼儿园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溧阳市贝桥学校（幼儿园部）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溧阳市意达幼儿园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溧阳市安琪儿清溪幼儿园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溧阳市书院巷幼儿园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溧阳市平陵幼儿园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溧阳市奥体幼儿园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溧阳市西平幼儿园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溧阳市濑江幼儿园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溧阳市古渎小学幼儿园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溧阳市天目艺术幼儿园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溧阳市东升实验幼儿园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溧阳市昆仑彩虹幼儿园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溧阳市蒋店新城幼儿园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溧阳市幸福城幼儿园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溧阳市京师幼学幼儿园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溧阳市新区实验幼儿园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溧阳市嘉和湾幼儿园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溧阳市金汇路幼儿园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溧阳市燕河湾幼儿园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溧阳市罗湾路实验幼儿园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溧阳市夏林幼儿园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溧阳市龙泉幼儿园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溧阳市嘉丰幼儿园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溧阳市文化幼儿园锦绣园区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溧阳市丁园幼儿园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溧阳市纬拉幼儿园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溧阳市红黄蓝幼儿园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溧阳市南门幼儿园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溧阳市燕山东苑幼儿园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溧阳市余桥小学幼儿园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溧阳市天目湖中心幼儿园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溧阳市茶亭幼儿园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溧阳市中央花园幼儿园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溧阳市益成幼儿园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溧阳市南渡中心幼儿园旧县园区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溧阳市南渡中心幼儿园强埠园区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溧阳市戴埠南山幼儿园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溧阳市美景幼儿园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溧阳市天目国际村幼儿园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溧阳市别桥中心幼儿园绸缪园区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溧阳市上兴牌楼幼儿园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溧阳市平陵小学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溧阳市东升小学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溧阳市马垫小学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溧阳市杨庄小学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溧阳市燕湖小学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溧阳市外国语小学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溧阳市泓口小学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溧阳市外国语小学梅园校区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溧阳市清安小学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南京师范大学溧阳实验小学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溧阳市第二实验小学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溧阳市绸缪小学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溧阳市少体校（小学部）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溧阳市天目湖中心小学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溧阳市中关村实验小学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溧阳市西平小学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溧阳市强埠小学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溧阳市旧县小学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溧阳市绸缪小学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溧阳市强埠小学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溧阳市旧县小学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溧阳市天目湖初级中学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溧阳市第五中学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溧阳市光华初级中学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溧阳市少体校（初中部）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溧阳市燕湖初级中学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南京师范大学溧阳高新区实验初级中学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溧阳市第六中学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溧阳市泓口初级中学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溧阳市竹箦中学（初中部）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江苏省溧阳中学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溧阳市第六中学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常州平陵高级中学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溧阳市光华高级中学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溧阳市戴埠高级中学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溧阳市南渡高级中学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溧阳市竹箦中学（高中部）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常州市金坛区实验幼儿园翠园分园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常州市金坛尧塘实验幼儿园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常州市金坛尧塘实验幼儿园溪栖分园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常州市金坛区金城镇中心幼儿园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常州市金坛区金城镇中心幼儿园后阳分园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常州市金坛区卫生幼儿园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常州市金坛区水北新欣幼儿园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常州市金坛区华罗庚高新区万科幼儿园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常州市金坛新城实验幼儿园九洲里分园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常州市金坛新城实验幼儿园岸头佳园分园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常州市金坛区指前镇中心幼儿园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常州市金坛区指前镇中心幼儿园洮西分园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常州市金坛区指前镇中心幼儿园社头分园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常州市金坛区儒林镇中心幼儿园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常州市金坛区南洲幼儿园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常州市金坛区碧水华庭慧乐幼儿园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常州市金坛区柯昂幼儿园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常州市金坛华城实验幼儿园景潭分园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常州市金坛华城实验幼儿园峨嵋分园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常州市金坛区朱林镇中心幼儿园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常州市金坛区朱林镇中心幼儿园西岗分园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常州市金坛区唐王幼儿园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常州市金坛区岸头幼儿园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常州市金坛区东方幼儿园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常州市金坛西城实验幼儿园春风分园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常州市金坛西城实验幼儿园文萃分园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常州市金坛区直溪镇中心幼儿园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常州市金坛区直溪镇中心幼儿园建昌分园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常州市金坛区河头幼儿园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常州市金坛区儒林镇五叶幼儿园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常州市金坛区登冠幼儿园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常州市金坛区金谷新语幼稚园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常州市金坛区星阳森林幼儿园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北京伊顿常州金坛幼儿园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常州市金坛区经开区实验幼儿园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常州市金坛经开区实验幼儿园华胜分园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常州市金坛经开区实验幼儿园东方新都分园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常州市金坛区薛埠镇中心幼儿园西阳分园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常州市金坛区薛埠镇中心幼儿园花山分园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常州市金坛区薛埠镇中心幼儿园罗村分园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常州市金坛区薛埠镇中心幼儿园茅麓分园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常州市金坛区美地蓝庭幼儿园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常州市金坛区红太阳幼儿园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</w:t>
            </w:r>
            <w:r w:rsidRPr="008340B9"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（小学部）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常州市金坛区华罗庚实验学校岸头分校（小学部）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常州市金坛区华罗庚实验学校尧塘分校（小学部）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常州市金坛区华罗庚实验学校新城分校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常州市金坛区华罗庚实验学校滨湖分校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常州市金坛区朝阳小学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常州市金坛区河滨小学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常州市金坛区西城实验小学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常州市金坛区西城实验小学春风分校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常州市金坛区青少年体校（小学部）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常州市金坛区五叶小学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常州市金坛区西岗小学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常州市金坛区段玉裁实验小学城西分校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常州市金坛区段玉裁实验小学常胜分校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常州市金坛区后阳小学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常州市金坛区社头小学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常州市金坛区华城实验小学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常州市金坛区华城实验小学河头分校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常州市金坛区建昌小学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常州市金坛区东城实验小学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常州博雅实验学校（小学部）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常州市金坛区罗村小学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常州市金坛区茅麓小学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</w:t>
            </w:r>
            <w:r w:rsidRPr="008340B9"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（初中部）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常州市金坛区华罗庚实验学校岸头分校（初中部）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常州市金坛区华罗庚实验学校尧塘分校（初中部）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常州市金坛区良常中学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常州市金坛区汇贤中学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常州市金坛区第五中学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常州市金坛区儒林实验学校（初中部）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常州博雅实验学校（初中部）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常州市金坛区水北实验学校（初中部）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常州市金坛区河头中学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常州市金坛区指前实验学校（初中部）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常州市金坛区第二中学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常州市金坛区第三中学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常州市金坛区西岗中学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常州市金坛区青少年体校（初中部）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常州市武进区机关幼儿园天禄分园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常州市武进区机关幼儿园星河分园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常州市武进区机关幼儿园星河南园分园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常州市武进国家高新区学府幼儿园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常州市武进区机关幼儿园火炬路分园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常州市武进国家高新区龚家幼儿园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常州市武进区府北实验幼儿园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常州市武进区政平幼儿园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常州市武进高新区滨湖幼儿园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常州市武进区星湖实验幼儿园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常州市武进区海湖幼儿园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常州市武进区一林幼儿园有限公司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常州市武进区星安幼儿园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海南屯昌实验幼儿园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常州市武进区前黄中心幼儿园文雅苑分园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常州市武进区前黄实验幼儿园有限公司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常州市武进区运村幼儿园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常州市武进区礼嘉镇小树苗幼儿园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常州市武进区礼嘉镇高欣幼儿园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常州市武进区汇慧幼儿园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常州市武进区威雅幼儿园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常州市武进区湖塘桥实验幼儿园四季分园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常州市武进区湖塘桥实验幼儿园融创分园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常州市武进区湖塘桥实验幼儿园弘阳分园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常州市武进区湖塘桥实验幼儿园春秋分园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常州市武进区湖塘桥实验幼儿园徐湖分园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常州市武进区新城阳光幼儿园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</w:t>
            </w:r>
            <w:r w:rsidRPr="001801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湖</w:t>
            </w:r>
            <w:r w:rsidRPr="008340B9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科技幼儿园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常州市武进区马杭幼儿园南田分园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常州市武进区厚余幼儿园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常州市武进区湖塘镇华之家幼儿园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常州市武进区金蓓蕾幼儿园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常州市武进区新芽幼儿园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常州市武进区美登堡幼儿园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常州市武进区锦绣幼儿园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常州市武进区刘海粟幼儿园长安分园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常州市武进区刘海粟幼儿园阳湖名城分园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常州市武进区刘海粟幼儿园常发分园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常州市武进区南宅幼儿园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常州市武进区湖塘镇喜洋洋幼儿园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常州市武进区乐迪幼儿园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常州市武进区牛塘镇小童星幼儿园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常州市武进区一杭幼儿园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常州市武进区怡景幼儿园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常州市武进区莱德幼儿园有限公司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常州市武进区牛塘镇启翔幼儿园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常州市武进区牛塘镇博林幼儿园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常州市武进区大风车幼儿园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常州市武进区新阳光幼儿园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常州市武进区鸣凰实验幼儿园晓柳分园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常州市武进区戴溪幼儿园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常州市武进区村前幼儿园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常州市武进区湖塘镇童之梦幼儿园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常州市武进区湖塘镇贝思晨幼儿园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常州市武进区湖塘镇金苗苗幼儿园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常州市武进区洛阳镇谈家头村委丽华幼儿园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常州市武进区洛阳镇马鞍墩幼儿园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常州市武进区翰林莱蒙幼儿园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常州市武进区宝丽幼儿园有限公司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常州市武进区洛阳镇东方红幼儿园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常州市武进区洛阳镇金华幼儿园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常州市武进区洛阳镇永安幼儿园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常州市武进区乐贝尔幼儿园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常州市武进区李公朴幼儿园贺北园区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常州市武进区李公朴幼儿园十里园区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常州市武进国家高新区南湖幼儿园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常州市武进高新区新知幼儿园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常州市武进区高新北区长欣幼儿园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常州市武进区科教幼儿园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常州市武进区金太阳幼儿园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常州市武进区汇民幼儿园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常州市武进区塘洋幼儿园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常州市武进区常武伟才幼儿园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常州市武进区鑫东方幼儿园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常州市武进区南宅实验学校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海南屯昌实验小学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常州市武进区星河实验小学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常州市武进区星河实验小学分校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常州市武进区政平小学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常州市武进区东龙实验小学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常州市武进区厚余小学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常州市武进区村前小学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常州市武进区淹城实验小学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常州市武进清英外国语学校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常州市武进区学府小学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常州市武进区戴溪小学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常州市武进区星韵学校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常州市武进区西太湖外国语学校（小学部）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常州市武进区湖塘桥第二实验小学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常州市武进区实验小学分校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常州大学附属小学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常州市武进区湖塘桥第三实验小学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常州市武进区采菱小学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常州市武进区城东小学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常州市武进区礼河实验学校（小学部）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常州市武进区前黄实验学校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常州市武进区海湖实验学校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常州市武进区湖塘实验中学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常州市武进区东龙实验初级中学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常州市武进区西园实验初级中学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常州市武进区西太湖外国语学校（初中部）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常州市武进区星辰实验学校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常州市武进区运村实验学校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常州市武进区东安实验学校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常州市武进区礼河实验学校（初中部）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常州市武进区淹城初级中学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常州市武进区卢家巷实验学校（初中部）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常州市武进区礼嘉实验学校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江苏省前黄高级中学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江苏省前黄高级中学国际分校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常州市武进区前黄实验高中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江苏省武进高级中学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常州市武进区第二高级中学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常州市新北区银河幼儿园教育集团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常州市新北区银河香槟湖幼儿园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常州市新北区银河云</w:t>
            </w:r>
            <w:r w:rsidRPr="0018019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峯</w:t>
            </w:r>
            <w:r w:rsidRPr="008340B9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常州市新北区碧春湖幼儿园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常州市新北区绿都万和城幼儿园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常州市新北区奔牛实验幼儿园教育集团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常州市新北区国宾花园幼儿园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常州市新北区龙虎塘街道中心幼儿园（玲珑园区）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常州市新北区龙虎塘街道中心幼儿园（盘龙园区）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常州市新北区龙虎塘街道中心幼儿园（腾龙园区）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常州市新北区汤庄桥幼儿园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常州市新北区景粼天著幼儿园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常州市新北区三井街道河海幼儿园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常州市新北区翰林智群幼儿园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常州市新北区印山风华幼儿园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常州市新北区新城樾隽幼儿园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常州市新北区薛家镇幼教集团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常州市新北区薛家临平实验幼儿园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常州市新北区三井街道中心幼儿园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常州市新北区九里幼儿园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常州市新北区先启幼儿园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常州市新北区天禧幼儿园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常州市新北区新桥街道中心幼儿园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常州市新北区西夏墅镇中心幼儿园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常州市新北区孝都幼儿园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常州市新北区百丈中心幼儿园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常州市新北区明德幼儿园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常州市新北区新华幼儿园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常州市新北区三井街道藻江花园幼儿园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常州市新北区美林湖幼儿园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常州市新北区新魏幼儿园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常州市新北区大风车幼儿园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6312D2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常州市天润幼儿园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常州外国语附属双语学校（学前部）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常州市新北区孟河镇永嘉幼儿园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常州市中央花园幼儿园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常州市新北区大名城幼儿园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常州市新北区帕丁顿幼儿园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常州市新北区银河香槟湖幼儿园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常州市新北区碧</w:t>
            </w:r>
            <w:r w:rsidRPr="006312D2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玥</w:t>
            </w:r>
            <w:r w:rsidRPr="008340B9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和鸣幼儿园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常州市新北区美林幼儿园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常州市新北区华山幼儿园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常州市新北区雅居乐星河湾幼儿园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常州市新北区宋庆龄幼儿园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常州市新北区立馨幼儿园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常州市新北区春江镇中心幼儿园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常州市新北区春江镇中心幼儿园百馨西苑园区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常州市新北区天成幼儿园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常州市新北区德馨幼儿园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常州市新北区熙悦幼儿园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常州市新北区天成幼儿园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常州经济开发区江村幼儿园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常州市新北区孟河镇永嘉幼儿园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常州市武进区遥观镇云禾幼儿园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常州市新北区泰山小学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常州市新北区吕墅小学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常州市新北区三井第二实验小学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常州市新北区新桥第二实验小学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常州市新北区百草园小学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常州市新北区龙虎塘第二实验小学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常州市新北区河海实验小学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常州市新北区香槟湖小学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常州市新北区百丈中心小学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常州市新北区小河中心小学</w:t>
            </w:r>
            <w:r w:rsidRPr="008340B9"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（含东六）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常州市新北区万绥小学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常州市新北区新华实验小学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常州市新北区孝都小学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常州市新北区九里小学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常州市新北区汤庄桥小学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常州市中天实验学校（小学部）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常州市新北区孟河实验小学（含石桥）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常州市新北区浦河实验小学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常州市新北区孟河实验小学（含石桥）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常州市新北区浦河实验小学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常州市新北区实验中学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常州市西夏墅初级中学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常州市新北区龙城中学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常州市新北区新桥初级中学（新北区新龙实验学校）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常州市河海实验学校（初中部）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常州市西夏墅初级中学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常州市新北区吕墅中学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常州市新北区奔牛初级中学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常州市中天实验学校（初中部）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常州市滨江中学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常州市天宁区雕庄中心幼儿园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常州市天宁区采菱幼儿园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常州市天宁区德美复宁思幼儿园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常州市天宁区阳光幼儿园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常州市天宁区青龙中心幼儿园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常州市天宁区紫云幼儿园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常州市天宁区青竹幼儿园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常州市天宁区爱德美幼儿园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常州市天宁区北环幼儿园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常州市天宁区青山湾幼儿园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常州市怡康幼儿园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常州市天宁区常春藤幼儿园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常州市天宁区香缇湾大风车幼儿园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常州市天宁区天隆金梅幼儿园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常州市天宁区红梅幼儿园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常州市天宁区红梅中心幼儿园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常州市红梅东村幼儿园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常州市天宁区华润鸣乔幼儿园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常州市天宁区北环翕乐幼儿园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常州市红溪实验幼儿园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常州市天宁区彩虹幼儿园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常州市天宁区阳光龙庭幼儿园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常州市天宁区翠竹幼儿园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常州市天宁区凯斯幼儿园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常州市天宁区天成幼儿园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常州市天宁区清凉新村幼儿园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常州市广化幼儿园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常州市天宁区茶山中心幼儿园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常州市天宁区斜桥巷幼儿园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常州市天宁区星辰幼儿园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常州市天宁区明莘幼儿园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常州市天宁区天隆和记黄埔幼儿园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常州市天宁区天隆兆丰幼儿园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常州市天宁区吉的堡幼儿园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常州市天宁区香溢紫郡幼儿园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常州市天宁区娑罗巷幼儿园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常州市天宁区新世纪幼儿园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常州市天宁区海华幼儿园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常州市天宁区竹林壹号幼儿园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常州市天宁区丽华第三幼儿园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常州市天宁区丽华新村第二幼儿园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常州市天宁区新城逸境幼儿园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常州市天宁区朝阳幼儿园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常州市天宁区东坡幼儿园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常州市天宁区华润幼儿园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常州市天宁区旭阳幼儿园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常州市天宁区郑陆中心幼儿园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常州市天宁区三河口幼儿园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常州市天宁区焦溪幼儿园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常州市天宁区东青幼儿园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常州市局前街小学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常州市中山路小学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常州市凤凰新城实验小学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常州市华润小学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常州市东坡小学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常州市雕庄中心小学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常州市虹景小学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常州市郑陆实验小学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常州市晋陵小学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常州经开区第二实验小学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常州市新北区新龙湖实验小学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常州市翠竹新村小学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常州市第二实验小学翰学校区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常州市紫云小学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常州市北郊小学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常州市红梅实验小学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常州市朝阳新村第二小学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常州市青龙实验小学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常州市东青实验学校（小学部）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青海省玛沁县第三民族中学（小学部）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常州市博爱小学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常州市怡康小学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常州市龙锦小学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常州市清凉小学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常州市丽华新村第三小学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常州市焦溪小学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常州市北环路小学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常州市解放路小学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常州市香梅小学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常州市兰陵小学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常州市延陵小学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常州市浦前中心小学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常州市丽华新村第二小学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常州市三河口小学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常州市天宁区天隆和记黄埔幼儿园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青海省玛沁县大武乡寄校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旬阳县城关镇中心学校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常州市正衡中学天宁分校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常州市焦溪初级中学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常州市郑陆初级中学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常州市东青实验学校（初中部）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常州市鸣珂巷幼儿园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常州市钟楼区宝龙幼儿园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常州市钟楼区万福幼儿园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常州市钟楼区金茂幼儿园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常州市钟楼区荷源幼儿园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常州市钟楼区西新桥幼儿园三村园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常州市钟楼区西新桥幼儿园二小园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常州市钟楼区小百灵幼儿园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常州市刘海粟美术幼儿园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常州市刘海粟美术幼儿园香江华廷园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常州市钟楼区刘海粟美术幼儿园红星园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常州市钟楼区枫逸幼儿园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常州市钟楼区新闸街道中心幼儿园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常州市钟楼区盛菊影幼儿园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常州市钟楼区科技实验幼儿园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常州市钟楼区清潭幼儿园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常州市钟楼区西林街道中心幼儿园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常州市钟楼区西林街道中心幼儿园华林园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常州市钟楼区永红街道中心幼儿园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常州市钟楼区立言小丁香幼儿园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常州市阳光幼儿园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常州市阳光幼儿园花二园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常州市花园新村幼儿园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常州市花园新村幼儿园西村园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常州市怀德苑幼儿园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常州市钟楼区白云幼儿园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常州市钟楼区北港中心幼儿园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常州市钟楼区北港街道中心幼儿园梧桐园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常州市钟楼区五星幼儿园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常州市钟楼区勤业新村幼儿园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常州市运河之星幼儿园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常州市邹区中心幼儿园邹新园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常州市钟楼区岳杨幼儿园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常州市钟楼区卜弋幼儿园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常州市钟楼区泰村幼儿园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常州市钟楼区爱儿坊幼儿园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常州市钟楼区爱儿坊幼儿园北直街园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常州市钟楼区景瑞幼儿园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常州莱茵幼儿园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常州市大地幼稚园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常州市大地幼稚园世纪明珠园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常州市钟楼区翰林河景幼儿园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常州市钟楼区开心幼儿园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常州市钟楼区希盛幼儿园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常州市钟楼区清云澜湾幼儿园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常州市钟楼区教育港荆川幼儿园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常州市钟楼区昕宏幼儿园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常州市钟楼区玖里书香幼儿园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常州市钟楼区康佳幼儿园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常州市钟楼区康佳幼儿园清潭园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常州市钟楼区瑞迩德幼儿园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常州市钟楼区聪明兔幼儿园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常州市钟楼区星悦幼儿园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常州市钟楼区爱博儿幼儿园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常州市钟楼区荷源幼儿园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常州市武进区横山桥镇山水实验幼儿园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常州市钟楼区邹区第二实验小学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常州市卜弋小学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常州市泰村实验学校（小学部）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常州市平冈小学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常州市钟楼实验小学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常州市新闸中心小学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常州市钟楼区第二实验小学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常州市觅渡桥小学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常州市广化小学校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常州市冠英小学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常州市钟楼区冠英第二小学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常州市怀德苑小学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常州市香江华廷小学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常州市西林实验学校（小学部）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常州市花园第二小学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常州市白云小学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常州市谭市小学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常州市清潭小学第一校区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常州市清潭小学第二校区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常州市清潭小学第三校区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常州市西新桥小学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常州市盛毓度小学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常州市西横街小学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常州市五星实验小学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常州市勤业小学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常州市西仓桥小学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常州市芦墅小学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常州市荆川小学</w:t>
            </w:r>
            <w:r w:rsidRPr="008340B9"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（教科院附属小学）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常州市东方小学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常州市钟楼区钟爱学校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江苏常州经济开发区幼儿园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常州市武进区小太阳幼儿园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常州市武进区金色童年幼儿园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常州经开区青洋幼儿园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常州市武进区宋剑湖幼儿园沧浪分园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常州经开区东城幼儿园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常州经开区芙蓉湖畔幼儿园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常州市武进区潞城幼儿园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常州经济开发区东方实验幼儿园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常州市武进区丁堰幼儿园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常州经济开发区大明幼儿园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常州经开区临津幼儿园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常州经开区遥观中天实验幼儿园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常州市武进区崔桥幼儿园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常州经开区横林中天幼儿园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常州经济开发区田舍幼儿园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常州市武进区宋剑湖幼儿园沧浪分园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常州市武进区宋剑湖幼儿园瑞莲分园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常州市武进区横山桥中心幼儿园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常州经济开发区刘海粟幼儿园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常州市武进区新安幼儿园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常州经济开发区宛沿河幼儿园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常州经济开发区刘海粟幼儿园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无锡市滨湖区宋庆龄实验幼儿园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常州市武进区横林新槐幼儿园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常州市戚墅堰东方小学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常州经开区林南小学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常州经开区临津小学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常州市武进区南塘桥小学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常州市武进区剑湖实验学校（小学部）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常州市武进区横林实验小学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常州经开区冯仲云小学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425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常州市武进区崔桥小学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常州市武进区横山桥中心小学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常州经开区山水实验小学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常州经开区横山桥阳光小学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常州市武进区芙蓉小学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常州市武进区新安小学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常州经开区横林实验初级中学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常州市第二十四中学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常州市河海实验学校（初中部）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常州市第二十四中学天宁分校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常州市兰陵中学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常州经开区实验初级中学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常州市虹景中学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常州市钟楼区群英中学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常州市实验初级中学天宁分校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城乡结对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常州市延陵中学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常州市泰村实验学校（初中部）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常州市北郊初级中学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常州市西林实验学校（初中部）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69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常州市戚墅堰实验中学（初中部）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常州市勤业中学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常州市卜弋中学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常州市教科院附属初级中学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常州市钟楼实验中学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常州市田家炳初级中学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常州市第四中学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trHeight w:val="397"/>
          <w:jc w:val="center"/>
        </w:trPr>
        <w:tc>
          <w:tcPr>
            <w:tcW w:w="267" w:type="pct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常州市新闸中学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常州市同济中学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常州市武进区剑湖实验学校（初中部）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常州市武进区芙蓉初级中学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江苏省常州高级中学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常州外国语学校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常州市戚墅堰高级中学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江苏省横林高级中学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城乡结对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常州市龙城高级中学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常州市第一中学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常州市正行中学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常州市武进区横山桥高级中学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6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常州市第二中学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常州市戚墅堰实验中学（高中部）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常州外国语学校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常州市滨江中学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常州外国语附属双语学校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常州市科教城初级中学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642" w:type="pct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常州市机关幼儿园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常州市中央花园幼儿园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常州市新北区悠悠爱托育园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常州经济开发区东方名园幼儿园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常州市天宁区九洲幼儿园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CB5C1E" w:rsidRPr="00457EE8">
        <w:trPr>
          <w:gridBefore w:val="1"/>
          <w:trHeight w:val="397"/>
          <w:jc w:val="center"/>
        </w:trPr>
        <w:tc>
          <w:tcPr>
            <w:tcW w:w="267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pct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pct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常州市武进区科教幼儿园</w:t>
            </w:r>
          </w:p>
        </w:tc>
        <w:tc>
          <w:tcPr>
            <w:tcW w:w="541" w:type="pct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B5C1E" w:rsidRPr="008340B9" w:rsidRDefault="00CB5C1E" w:rsidP="008340B9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8340B9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</w:tbl>
    <w:p w:rsidR="00CB5C1E" w:rsidRDefault="00CB5C1E">
      <w:pPr>
        <w:rPr>
          <w:rFonts w:cs="Times New Roman"/>
        </w:rPr>
      </w:pPr>
    </w:p>
    <w:sectPr w:rsidR="00CB5C1E" w:rsidSect="00DB0FE0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C1E" w:rsidRDefault="00CB5C1E" w:rsidP="00DA2A1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B5C1E" w:rsidRDefault="00CB5C1E" w:rsidP="00DA2A1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C1E" w:rsidRPr="00DB0FE0" w:rsidRDefault="00CB5C1E" w:rsidP="00D8741C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DB0FE0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DB0FE0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DB0FE0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- 40 -</w:t>
    </w:r>
    <w:r w:rsidRPr="00DB0FE0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CB5C1E" w:rsidRDefault="00CB5C1E" w:rsidP="00DB0FE0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C1E" w:rsidRDefault="00CB5C1E" w:rsidP="00DA2A1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B5C1E" w:rsidRDefault="00CB5C1E" w:rsidP="00DA2A1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0E5"/>
    <w:rsid w:val="000328D5"/>
    <w:rsid w:val="000C2801"/>
    <w:rsid w:val="00180196"/>
    <w:rsid w:val="00221F2A"/>
    <w:rsid w:val="00457EE8"/>
    <w:rsid w:val="00492896"/>
    <w:rsid w:val="006312D2"/>
    <w:rsid w:val="008340B9"/>
    <w:rsid w:val="00C12E2C"/>
    <w:rsid w:val="00CB5C1E"/>
    <w:rsid w:val="00CD60E5"/>
    <w:rsid w:val="00D8741C"/>
    <w:rsid w:val="00DA2A10"/>
    <w:rsid w:val="00DB0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F2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8340B9"/>
    <w:rPr>
      <w:color w:val="auto"/>
      <w:u w:val="single"/>
    </w:rPr>
  </w:style>
  <w:style w:type="character" w:styleId="FollowedHyperlink">
    <w:name w:val="FollowedHyperlink"/>
    <w:basedOn w:val="DefaultParagraphFont"/>
    <w:uiPriority w:val="99"/>
    <w:semiHidden/>
    <w:rsid w:val="008340B9"/>
    <w:rPr>
      <w:color w:val="auto"/>
      <w:u w:val="single"/>
    </w:rPr>
  </w:style>
  <w:style w:type="paragraph" w:customStyle="1" w:styleId="font5">
    <w:name w:val="font5"/>
    <w:basedOn w:val="Normal"/>
    <w:uiPriority w:val="99"/>
    <w:rsid w:val="008340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Normal"/>
    <w:uiPriority w:val="99"/>
    <w:rsid w:val="008340B9"/>
    <w:pPr>
      <w:widowControl/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b/>
      <w:bCs/>
      <w:kern w:val="0"/>
      <w:sz w:val="24"/>
      <w:szCs w:val="24"/>
    </w:rPr>
  </w:style>
  <w:style w:type="paragraph" w:customStyle="1" w:styleId="xl65">
    <w:name w:val="xl65"/>
    <w:basedOn w:val="Normal"/>
    <w:uiPriority w:val="99"/>
    <w:rsid w:val="008340B9"/>
    <w:pPr>
      <w:widowControl/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b/>
      <w:bCs/>
      <w:kern w:val="0"/>
      <w:sz w:val="24"/>
      <w:szCs w:val="24"/>
    </w:rPr>
  </w:style>
  <w:style w:type="paragraph" w:customStyle="1" w:styleId="xl66">
    <w:name w:val="xl66"/>
    <w:basedOn w:val="Normal"/>
    <w:uiPriority w:val="99"/>
    <w:rsid w:val="008340B9"/>
    <w:pPr>
      <w:widowControl/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b/>
      <w:bCs/>
      <w:kern w:val="0"/>
      <w:sz w:val="24"/>
      <w:szCs w:val="24"/>
    </w:rPr>
  </w:style>
  <w:style w:type="paragraph" w:customStyle="1" w:styleId="xl67">
    <w:name w:val="xl67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68">
    <w:name w:val="xl68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69">
    <w:name w:val="xl69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0">
    <w:name w:val="xl70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1">
    <w:name w:val="xl71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2">
    <w:name w:val="xl72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3">
    <w:name w:val="xl73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4">
    <w:name w:val="xl74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5">
    <w:name w:val="xl75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6">
    <w:name w:val="xl76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7">
    <w:name w:val="xl77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8">
    <w:name w:val="xl78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79">
    <w:name w:val="xl79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0">
    <w:name w:val="xl80"/>
    <w:basedOn w:val="Normal"/>
    <w:uiPriority w:val="99"/>
    <w:rsid w:val="008340B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2">
    <w:name w:val="xl82"/>
    <w:basedOn w:val="Normal"/>
    <w:uiPriority w:val="99"/>
    <w:rsid w:val="008340B9"/>
    <w:pPr>
      <w:widowControl/>
      <w:pBdr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3">
    <w:name w:val="xl83"/>
    <w:basedOn w:val="Normal"/>
    <w:uiPriority w:val="99"/>
    <w:rsid w:val="008340B9"/>
    <w:pPr>
      <w:widowControl/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4">
    <w:name w:val="xl84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5">
    <w:name w:val="xl85"/>
    <w:basedOn w:val="Normal"/>
    <w:uiPriority w:val="99"/>
    <w:rsid w:val="008340B9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6">
    <w:name w:val="xl86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7">
    <w:name w:val="xl87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8">
    <w:name w:val="xl88"/>
    <w:basedOn w:val="Normal"/>
    <w:uiPriority w:val="99"/>
    <w:rsid w:val="008340B9"/>
    <w:pPr>
      <w:widowControl/>
      <w:pBdr>
        <w:left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89">
    <w:name w:val="xl89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0">
    <w:name w:val="xl90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1">
    <w:name w:val="xl91"/>
    <w:basedOn w:val="Normal"/>
    <w:uiPriority w:val="99"/>
    <w:rsid w:val="008340B9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2">
    <w:name w:val="xl92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3">
    <w:name w:val="xl93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4">
    <w:name w:val="xl94"/>
    <w:basedOn w:val="Normal"/>
    <w:uiPriority w:val="99"/>
    <w:rsid w:val="008340B9"/>
    <w:pPr>
      <w:widowControl/>
      <w:pBdr>
        <w:left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5">
    <w:name w:val="xl95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6">
    <w:name w:val="xl96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7">
    <w:name w:val="xl97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8">
    <w:name w:val="xl98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99">
    <w:name w:val="xl99"/>
    <w:basedOn w:val="Normal"/>
    <w:uiPriority w:val="99"/>
    <w:rsid w:val="008340B9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0">
    <w:name w:val="xl100"/>
    <w:basedOn w:val="Normal"/>
    <w:uiPriority w:val="99"/>
    <w:rsid w:val="008340B9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1">
    <w:name w:val="xl101"/>
    <w:basedOn w:val="Normal"/>
    <w:uiPriority w:val="99"/>
    <w:rsid w:val="008340B9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2">
    <w:name w:val="xl102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3">
    <w:name w:val="xl103"/>
    <w:basedOn w:val="Normal"/>
    <w:uiPriority w:val="99"/>
    <w:rsid w:val="008340B9"/>
    <w:pPr>
      <w:widowControl/>
      <w:pBdr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4">
    <w:name w:val="xl104"/>
    <w:basedOn w:val="Normal"/>
    <w:uiPriority w:val="99"/>
    <w:rsid w:val="008340B9"/>
    <w:pPr>
      <w:widowControl/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customStyle="1" w:styleId="xl105">
    <w:name w:val="xl105"/>
    <w:basedOn w:val="Normal"/>
    <w:uiPriority w:val="99"/>
    <w:rsid w:val="008340B9"/>
    <w:pPr>
      <w:widowControl/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仿宋_GB2312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A2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A2A1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A2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A2A10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DB0F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483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38</Pages>
  <Words>2517</Words>
  <Characters>14352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COCO</dc:creator>
  <cp:keywords/>
  <dc:description/>
  <cp:lastModifiedBy>吴琳赟</cp:lastModifiedBy>
  <cp:revision>6</cp:revision>
  <dcterms:created xsi:type="dcterms:W3CDTF">2024-12-10T07:54:00Z</dcterms:created>
  <dcterms:modified xsi:type="dcterms:W3CDTF">2024-12-16T01:45:00Z</dcterms:modified>
</cp:coreProperties>
</file>