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ADA960" w14:textId="2C8F44AD" w:rsidR="006C76BF" w:rsidRPr="00B07D63" w:rsidRDefault="006C76BF" w:rsidP="006C76BF">
      <w:pPr>
        <w:spacing w:line="570" w:lineRule="exact"/>
        <w:rPr>
          <w:rFonts w:eastAsia="仿宋"/>
          <w:color w:val="000000" w:themeColor="text1"/>
          <w:sz w:val="32"/>
          <w:szCs w:val="32"/>
        </w:rPr>
      </w:pPr>
      <w:r w:rsidRPr="00B07D63">
        <w:rPr>
          <w:rFonts w:ascii="黑体" w:eastAsia="黑体" w:hAnsi="黑体" w:hint="eastAsia"/>
          <w:color w:val="000000" w:themeColor="text1"/>
          <w:sz w:val="32"/>
          <w:szCs w:val="32"/>
        </w:rPr>
        <w:t>附件</w:t>
      </w:r>
      <w:r w:rsidR="00587A66" w:rsidRPr="00B07D63">
        <w:rPr>
          <w:rFonts w:ascii="黑体" w:eastAsia="黑体" w:hAnsi="黑体" w:hint="eastAsia"/>
          <w:color w:val="000000" w:themeColor="text1"/>
          <w:sz w:val="32"/>
          <w:szCs w:val="32"/>
        </w:rPr>
        <w:t>：</w:t>
      </w:r>
    </w:p>
    <w:p w14:paraId="6E479606" w14:textId="02C2F003" w:rsidR="006C76BF" w:rsidRPr="00B07D63" w:rsidRDefault="006C76BF" w:rsidP="006C76BF">
      <w:pPr>
        <w:spacing w:line="600" w:lineRule="exact"/>
        <w:jc w:val="center"/>
        <w:rPr>
          <w:rFonts w:ascii="方正小标宋简体" w:eastAsia="方正小标宋简体" w:hAnsi="方正小标宋简体"/>
          <w:color w:val="000000" w:themeColor="text1"/>
          <w:sz w:val="36"/>
          <w:szCs w:val="36"/>
        </w:rPr>
      </w:pPr>
      <w:r w:rsidRPr="00B07D63">
        <w:rPr>
          <w:rFonts w:ascii="方正小标宋简体" w:eastAsia="方正小标宋简体" w:hAnsi="方正小标宋简体"/>
          <w:color w:val="000000" w:themeColor="text1"/>
          <w:sz w:val="36"/>
          <w:szCs w:val="36"/>
        </w:rPr>
        <w:t>20</w:t>
      </w:r>
      <w:r w:rsidRPr="00B07D63">
        <w:rPr>
          <w:rFonts w:ascii="方正小标宋简体" w:eastAsia="方正小标宋简体" w:hAnsi="方正小标宋简体" w:hint="eastAsia"/>
          <w:color w:val="000000" w:themeColor="text1"/>
          <w:sz w:val="36"/>
          <w:szCs w:val="36"/>
        </w:rPr>
        <w:t>2</w:t>
      </w:r>
      <w:r w:rsidR="00621BCA" w:rsidRPr="00B07D63">
        <w:rPr>
          <w:rFonts w:ascii="方正小标宋简体" w:eastAsia="方正小标宋简体" w:hAnsi="方正小标宋简体" w:hint="eastAsia"/>
          <w:color w:val="000000" w:themeColor="text1"/>
          <w:sz w:val="36"/>
          <w:szCs w:val="36"/>
        </w:rPr>
        <w:t>5</w:t>
      </w:r>
      <w:r w:rsidRPr="00B07D63">
        <w:rPr>
          <w:rFonts w:ascii="方正小标宋简体" w:eastAsia="方正小标宋简体" w:hAnsi="方正小标宋简体"/>
          <w:color w:val="000000" w:themeColor="text1"/>
          <w:sz w:val="36"/>
          <w:szCs w:val="36"/>
        </w:rPr>
        <w:t>年常州市技术转移</w:t>
      </w:r>
      <w:r w:rsidRPr="00B07D63">
        <w:rPr>
          <w:rFonts w:ascii="方正小标宋简体" w:eastAsia="方正小标宋简体" w:hAnsi="方正小标宋简体" w:hint="eastAsia"/>
          <w:color w:val="000000" w:themeColor="text1"/>
          <w:sz w:val="36"/>
          <w:szCs w:val="36"/>
        </w:rPr>
        <w:t>体系建设</w:t>
      </w:r>
    </w:p>
    <w:p w14:paraId="4B534F54" w14:textId="0FC4D882" w:rsidR="006C76BF" w:rsidRPr="00B07D63" w:rsidRDefault="009B55B6" w:rsidP="006C76BF">
      <w:pPr>
        <w:spacing w:afterLines="100" w:after="312" w:line="600" w:lineRule="exact"/>
        <w:jc w:val="center"/>
        <w:rPr>
          <w:rFonts w:ascii="方正小标宋简体" w:eastAsia="方正小标宋简体" w:hAnsi="方正小标宋简体"/>
          <w:color w:val="000000" w:themeColor="text1"/>
          <w:sz w:val="36"/>
          <w:szCs w:val="36"/>
        </w:rPr>
      </w:pPr>
      <w:r>
        <w:rPr>
          <w:rFonts w:ascii="方正小标宋简体" w:eastAsia="方正小标宋简体" w:hAnsi="方正小标宋简体" w:hint="eastAsia"/>
          <w:color w:val="000000" w:themeColor="text1"/>
          <w:sz w:val="36"/>
          <w:szCs w:val="36"/>
        </w:rPr>
        <w:t>拟支持的</w:t>
      </w:r>
      <w:r w:rsidR="000C3D3B">
        <w:rPr>
          <w:rFonts w:ascii="方正小标宋简体" w:eastAsia="方正小标宋简体" w:hAnsi="方正小标宋简体" w:hint="eastAsia"/>
          <w:color w:val="000000" w:themeColor="text1"/>
          <w:sz w:val="36"/>
          <w:szCs w:val="36"/>
        </w:rPr>
        <w:t>技术转移输出单位</w:t>
      </w:r>
      <w:r w:rsidR="00BF0007">
        <w:rPr>
          <w:rFonts w:ascii="方正小标宋简体" w:eastAsia="方正小标宋简体" w:hAnsi="方正小标宋简体" w:hint="eastAsia"/>
          <w:color w:val="000000" w:themeColor="text1"/>
          <w:sz w:val="36"/>
          <w:szCs w:val="36"/>
        </w:rPr>
        <w:t>清</w:t>
      </w:r>
      <w:r>
        <w:rPr>
          <w:rFonts w:ascii="方正小标宋简体" w:eastAsia="方正小标宋简体" w:hAnsi="方正小标宋简体" w:hint="eastAsia"/>
          <w:color w:val="000000" w:themeColor="text1"/>
          <w:sz w:val="36"/>
          <w:szCs w:val="36"/>
        </w:rPr>
        <w:t>单</w:t>
      </w:r>
    </w:p>
    <w:tbl>
      <w:tblPr>
        <w:tblW w:w="8926" w:type="dxa"/>
        <w:tblInd w:w="113" w:type="dxa"/>
        <w:tblLook w:val="04A0" w:firstRow="1" w:lastRow="0" w:firstColumn="1" w:lastColumn="0" w:noHBand="0" w:noVBand="1"/>
      </w:tblPr>
      <w:tblGrid>
        <w:gridCol w:w="1271"/>
        <w:gridCol w:w="5528"/>
        <w:gridCol w:w="2127"/>
      </w:tblGrid>
      <w:tr w:rsidR="000C3D3B" w:rsidRPr="0089235E" w14:paraId="50ACCBEC" w14:textId="666E77D4" w:rsidTr="000C3D3B">
        <w:trPr>
          <w:trHeight w:hRule="exact" w:val="454"/>
          <w:tblHeader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A8E70" w14:textId="77777777" w:rsidR="000C3D3B" w:rsidRPr="0089235E" w:rsidRDefault="000C3D3B" w:rsidP="00ED57FA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序号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7208D" w14:textId="2E361893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A88E1A" w14:textId="77777777" w:rsidR="000C3D3B" w:rsidRPr="0089235E" w:rsidRDefault="000C3D3B" w:rsidP="00ED57FA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区域</w:t>
            </w:r>
          </w:p>
        </w:tc>
      </w:tr>
      <w:tr w:rsidR="000C3D3B" w:rsidRPr="0089235E" w14:paraId="760F38C6" w14:textId="5E7E8BF1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80C02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15217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常州华控新能科技有限公司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6FA06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金坛区</w:t>
            </w:r>
          </w:p>
        </w:tc>
      </w:tr>
      <w:tr w:rsidR="000C3D3B" w:rsidRPr="0089235E" w14:paraId="3957B188" w14:textId="180A5825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01F479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C9935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中创新航科技集团股份有限公司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E322A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金坛区</w:t>
            </w:r>
          </w:p>
        </w:tc>
      </w:tr>
      <w:tr w:rsidR="000C3D3B" w:rsidRPr="0089235E" w14:paraId="2F0CFD71" w14:textId="509A4CDD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4283E6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AF20F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北京化工大学</w:t>
            </w:r>
            <w:bookmarkStart w:id="0" w:name="_GoBack"/>
            <w:bookmarkEnd w:id="0"/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常州先进材料研究院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50BAF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0911BE95" w14:textId="33D0CD11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39E09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28BC6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常州伯仪生物科技有限公司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8EFDD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2077734F" w14:textId="00B79DC7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C9207E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02464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常州大连理工大学智能装备研究院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0E705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6A9DBF21" w14:textId="0B5CAE05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8F58BF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C4FF6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常州光电技术研究所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44929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68CC8D54" w14:textId="17E44862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BA4289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74AAD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常州汉科汽车科技有限公司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89E91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41C6553B" w14:textId="0938C302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56D1AB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8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65427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常州湖南大学机械装备研究院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73D80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2A2EDA43" w14:textId="00BFE746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C08F93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0DDC2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常州集硕医疗器械有限公司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82FED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51E15BF4" w14:textId="7DCE8929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77FBBA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10209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常州加减号信息技术有限公司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7E997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5CE85DDD" w14:textId="43EB1AB8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1931B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11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54920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常州江苏大学工程技术研究院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3340D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507D9D1C" w14:textId="462E9FA8" w:rsidTr="000C3D3B">
        <w:trPr>
          <w:trHeight w:hRule="exact" w:val="45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65BD9A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12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7A060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常州力马干燥科技有限公司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05E24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68FC36BF" w14:textId="460DE898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0125CB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13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3C8CC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常州南京大学高新技术研究院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AEAE3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124091A5" w14:textId="1EF42C4B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CD2923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14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FDED6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常州前暻智能物联科技有限公司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47747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7A71D70A" w14:textId="6B6A504D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01F70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15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2E3E1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常州市工业互联网研究院有限公司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D0090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4F16FE00" w14:textId="190898DC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539F07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16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8CE40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常州市延陵电子设备有限公司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D26B7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5240D827" w14:textId="2A7CACAF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B21DD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17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EE948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常州数控技术研究所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872BB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4CFED6D4" w14:textId="7EDA745E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B133E6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18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0CF54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常州苏科电气有限公司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E9C02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5A7B9F90" w14:textId="660DE410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4677E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19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33CDD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常州碳孚新材料技术有限公司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2E04D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6D9AFB44" w14:textId="324B5393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54B73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20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C6973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常州天正工业发展股份有限公司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61F1F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500DC0CF" w14:textId="260C9851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6569D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21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5A911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常州天正智能装备有限公司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3B788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0C02A8D0" w14:textId="38AF9319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A9B71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22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A1A83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常州先进制造技术研究所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7F2FA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2D206FBA" w14:textId="3303CB1C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12E2EA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lastRenderedPageBreak/>
              <w:t>23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8236B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常州新思达智能科技有限公司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395BD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0B739727" w14:textId="4508C47B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6B109B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8E293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常州亿霖信息技术有限公司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8FA31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7F1AA21B" w14:textId="03B8475D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7A6CB6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25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96F24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常州玉宇电光器件有限公司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976A5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57013488" w14:textId="5841DB52" w:rsidTr="000C3D3B">
        <w:trPr>
          <w:trHeight w:hRule="exact" w:val="45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9E783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26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35040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大连理工江苏研究院有限公司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A81EA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2068DF0A" w14:textId="02042C50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93B44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27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739530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江苏（武进）水稻研究所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F4B73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5DD9C721" w14:textId="1C606BC6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4139B4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28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F9BA3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江苏佰腾科技有限公司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28FC2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12F4FEBA" w14:textId="10DA9B9C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B933D4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29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602A4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江苏德速智能机械股份有限公司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01104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19B40CF4" w14:textId="1829EF9E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DCE209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30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86383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江苏江南烯元石墨烯科技有限公司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E762C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1D8B091D" w14:textId="1CD12C61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61BE2A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31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91CB6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江苏久创电气科技有限公司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F4896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2B8C217C" w14:textId="60399B53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E97007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32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BBC39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江苏明月软件技术股份有限公司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09DF7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3620D4EE" w14:textId="6F85C710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ED65E4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33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ABF7B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江苏尚盈期颐信息网络有限公司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0C1DB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194A3E10" w14:textId="01BE663E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57412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34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2A691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江苏中科智能科学技术应用研究院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CBBDA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6E33F475" w14:textId="41EB9242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3BBD7C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35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11770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江苏中盈高科智能信息股份有限公司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CF1EA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64949F7F" w14:textId="6C2B2442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36206B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36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682B5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江苏卓微生物科技有限公司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151C9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274DD32E" w14:textId="7A681D33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B7AC05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37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F1057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启赢（常州）科技有限公司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288E3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443383FD" w14:textId="1ACCB747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B5AAF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38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C2D6A6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中国机械总院集团江苏分院有限公司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16783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74345B6B" w14:textId="20F08BA1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B561B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39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31170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中科常化（常州）分析检测有限公司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0E867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1A22356F" w14:textId="17D67A1A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A4096D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A6BE6" w14:textId="6CF6511E" w:rsidR="000C3D3B" w:rsidRPr="0089235E" w:rsidRDefault="000C3D3B" w:rsidP="00EB25B0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中科立志</w:t>
            </w:r>
            <w:r w:rsidR="00EB25B0"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（</w:t>
            </w: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</w:t>
            </w:r>
            <w:r w:rsidR="00EB25B0"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）</w:t>
            </w: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科创发展有限公司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A0D1B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武进区</w:t>
            </w:r>
          </w:p>
        </w:tc>
      </w:tr>
      <w:tr w:rsidR="000C3D3B" w:rsidRPr="0089235E" w14:paraId="6E385170" w14:textId="7F9AAABC" w:rsidTr="000C3D3B">
        <w:trPr>
          <w:trHeight w:hRule="exact" w:val="45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68B572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41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5B341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波塞冬（江苏）新材料科技有限公司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A7A1C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3461595A" w14:textId="4ACDDED6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9914ED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42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4767A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常州安易软件有限公司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210DE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075601EB" w14:textId="00F3C664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DA073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43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10B95" w14:textId="77777777" w:rsidR="000C3D3B" w:rsidRPr="0089235E" w:rsidRDefault="000C3D3B" w:rsidP="000C3D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常州晟屹网络科技有限公司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6289E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4BE768F1" w14:textId="00EB8EFB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44DD8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44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B1729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常州富桑信息科技有限公司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44282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6AE8CAE7" w14:textId="07C67B1E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1D2CD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45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0AF81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常州联力自动化科技有限公司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9C812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0EDEDDA5" w14:textId="67774584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BCFFE4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46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1D753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常州路飞智能科技有限公司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E4A9F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7EE3CF8F" w14:textId="193EC556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9C94D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47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C57F4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常州瑞华化工工程技术股份有限公司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70256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22DABA3B" w14:textId="64FE692D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EAB92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48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8B503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常州赛瑞工程技术有限公司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51E09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53541876" w14:textId="54321C21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272381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49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9DCF0" w14:textId="77777777" w:rsidR="000C3D3B" w:rsidRPr="0089235E" w:rsidRDefault="000C3D3B" w:rsidP="000C3D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常州市博文机电科技有限公司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DAB31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0F7586F6" w14:textId="138FA8C4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B4ECB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lastRenderedPageBreak/>
              <w:t>50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A991C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常州市力烨重型设备科技有限公司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0BF6E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614F9898" w14:textId="7E3E50BA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754CC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51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CF040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常州市新博科技有限公司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98E6E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371E08AD" w14:textId="5BD21CD0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DE798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52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A8D08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常州市易斯顿科技有限公司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14B70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5BF50939" w14:textId="20A9897E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3FA7CC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53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4F382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常州迅霆科技有限公司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E971E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5176BE46" w14:textId="2F5053FF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6FACEB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54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98BB5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常州亚沁信息科技有限公司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1A4E1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333715B6" w14:textId="6F674BE1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6E5E2B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55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F7030" w14:textId="77777777" w:rsidR="000C3D3B" w:rsidRPr="0089235E" w:rsidRDefault="000C3D3B" w:rsidP="000C3D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常州友志自动化科技有限公司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FAFBC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5A2A0510" w14:textId="19CF2D19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8A42F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56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F7A55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大茂伟瑞柯车灯有限公司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51839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0597DA1A" w14:textId="2B3BA683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111167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57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5670C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江苏博昊智能科技有限公司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F0DE7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754CEEC2" w14:textId="1AEBD107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6D556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58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31F6F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江苏大系舟科技有限公司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99AF9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66420916" w14:textId="26567B1A" w:rsidTr="000C3D3B">
        <w:trPr>
          <w:trHeight w:hRule="exact" w:val="45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708B14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59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448D2" w14:textId="54AA3B30" w:rsidR="000C3D3B" w:rsidRPr="0089235E" w:rsidRDefault="000C3D3B" w:rsidP="000C3D3B">
            <w:pPr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江苏海博工具产业研究院有限公司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A6FDC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5C6598F6" w14:textId="1FAACCD4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637387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60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3B00D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江苏鲁米塞尔信息科技有限公司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5AA6D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7A016575" w14:textId="41E0E880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AA06F5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61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9CCEE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江苏维邦软件有限公司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79DD4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5E1C5CBF" w14:textId="13C52B8A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9E2840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62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AE4B6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江苏医像信息技术有限公司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4DC35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594FD6D8" w14:textId="176324E6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1EE1A2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63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2B9F4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江苏银科金典信息技术股份有限公司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47EAB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51F9A5E7" w14:textId="64EFB3BC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1F615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64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A66C2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江苏优力维生物医药有限公司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5063A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7B799640" w14:textId="54B643B2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5E6ADA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65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62887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江苏友谱信息科技有限公司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D9C49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1C8D9FBE" w14:textId="67729E34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612FC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66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2F93A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江苏泽然信息技术有限公司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0224D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3AF3547A" w14:textId="3F0E524A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60F6C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67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A5C14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科奎圳智能科技（常州）有限公司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B4DCD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52B9BB4F" w14:textId="452BC6E5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FC9AFF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68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2F7D6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南京师范大学常州创新发展研究院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AA65C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664E5F02" w14:textId="548CABAF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53B02C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69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A6618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天地（常州）自动化股份有限公司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B85F4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25A4F3DD" w14:textId="16FA1C5F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9FCEA7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70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7D154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浙江大学常州工业技术研究院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67C9A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新北区</w:t>
            </w:r>
          </w:p>
        </w:tc>
      </w:tr>
      <w:tr w:rsidR="000C3D3B" w:rsidRPr="0089235E" w14:paraId="646A6801" w14:textId="0B4A6A83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2C323D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71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0168A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常州鼎成医药有限公司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D97CE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天宁区</w:t>
            </w:r>
          </w:p>
        </w:tc>
      </w:tr>
      <w:tr w:rsidR="000C3D3B" w:rsidRPr="0089235E" w14:paraId="75C38DDA" w14:textId="281B21D4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24E3A0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72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D553A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常州鸣新智能科技有限公司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B85AF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天宁区</w:t>
            </w:r>
          </w:p>
        </w:tc>
      </w:tr>
      <w:tr w:rsidR="000C3D3B" w:rsidRPr="0089235E" w14:paraId="149EF1FC" w14:textId="3CBD7B06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25DF86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73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D1748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常州市规划设计院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30BD0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天宁区</w:t>
            </w:r>
          </w:p>
        </w:tc>
      </w:tr>
      <w:tr w:rsidR="000C3D3B" w:rsidRPr="0089235E" w14:paraId="15F19065" w14:textId="54D01117" w:rsidTr="000C3D3B">
        <w:trPr>
          <w:trHeight w:hRule="exact" w:val="45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B5FC15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74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4798F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创志科技（江苏）股份有限公司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84B2C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天宁区</w:t>
            </w:r>
          </w:p>
        </w:tc>
      </w:tr>
      <w:tr w:rsidR="000C3D3B" w:rsidRPr="0089235E" w14:paraId="5B7AC1C7" w14:textId="3D7A4D1D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3D2232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75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5B826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江苏百奥信康医药科技有限公司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65781" w14:textId="77777777" w:rsidR="000C3D3B" w:rsidRPr="0089235E" w:rsidRDefault="000C3D3B" w:rsidP="00FE0A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天宁区</w:t>
            </w:r>
          </w:p>
        </w:tc>
      </w:tr>
      <w:tr w:rsidR="000C3D3B" w:rsidRPr="0089235E" w14:paraId="44BB4D77" w14:textId="7FDC9C99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8C9A9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76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D0E1E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江苏灵动飞扬科技有限公司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377CF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天宁区</w:t>
            </w:r>
          </w:p>
        </w:tc>
      </w:tr>
      <w:tr w:rsidR="000C3D3B" w:rsidRPr="0089235E" w14:paraId="45933393" w14:textId="70F4265B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7994F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lastRenderedPageBreak/>
              <w:t>77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145B0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江苏芯缘半导体有限公司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B508D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天宁区</w:t>
            </w:r>
          </w:p>
        </w:tc>
      </w:tr>
      <w:tr w:rsidR="000C3D3B" w:rsidRPr="0089235E" w14:paraId="773BFCBE" w14:textId="2D57BB79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E7308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78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FD192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江苏远方动力科技有限公司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7BBD0" w14:textId="77777777" w:rsidR="000C3D3B" w:rsidRPr="0089235E" w:rsidRDefault="000C3D3B" w:rsidP="00FE0A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天宁区</w:t>
            </w:r>
          </w:p>
        </w:tc>
      </w:tr>
      <w:tr w:rsidR="000C3D3B" w:rsidRPr="0089235E" w14:paraId="724BD47B" w14:textId="6DABBED0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BF8F0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79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9E908" w14:textId="1148D382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天宁区天宁云衡技术服务中心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D8338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天宁区</w:t>
            </w:r>
          </w:p>
        </w:tc>
      </w:tr>
      <w:tr w:rsidR="000C3D3B" w:rsidRPr="0089235E" w14:paraId="1C9B4195" w14:textId="2E0A082A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379ED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80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9740F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常州市智广软件技术有限公司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619B3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钟楼区</w:t>
            </w:r>
          </w:p>
        </w:tc>
      </w:tr>
      <w:tr w:rsidR="000C3D3B" w:rsidRPr="0089235E" w14:paraId="169AB6F1" w14:textId="4EF7C1FE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2FB9BD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81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53B83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常州顺航智控科技有限公司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8DEBE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钟楼区</w:t>
            </w:r>
          </w:p>
        </w:tc>
      </w:tr>
      <w:tr w:rsidR="000C3D3B" w:rsidRPr="0089235E" w14:paraId="7BF1DBA5" w14:textId="776ED140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68FF70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82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C34E4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常州卓勤智能科技有限公司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5FA6C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钟楼区</w:t>
            </w:r>
          </w:p>
        </w:tc>
      </w:tr>
      <w:tr w:rsidR="000C3D3B" w:rsidRPr="0089235E" w14:paraId="5490C9CF" w14:textId="52C41F9C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843059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83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F6CEB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江苏乾艺蓝图智能科技有限公司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2621D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钟楼区</w:t>
            </w:r>
          </w:p>
        </w:tc>
      </w:tr>
      <w:tr w:rsidR="000C3D3B" w:rsidRPr="0089235E" w14:paraId="420CAA99" w14:textId="4179C89B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AE2C4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84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A4781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酷网信息科技（常州）有限公司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5F296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钟楼区</w:t>
            </w:r>
          </w:p>
        </w:tc>
      </w:tr>
      <w:tr w:rsidR="000C3D3B" w:rsidRPr="0089235E" w14:paraId="3E45C7F7" w14:textId="5977A5FA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F97C88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85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B5C26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秧艿物创数据科技（常州）有限公司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B09A1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钟楼区</w:t>
            </w:r>
          </w:p>
        </w:tc>
      </w:tr>
      <w:tr w:rsidR="000C3D3B" w:rsidRPr="0089235E" w14:paraId="1299C959" w14:textId="26F71510" w:rsidTr="000C3D3B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51E4F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86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86C6E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常州灵动芯光科技有限公司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4867C" w14:textId="77777777" w:rsidR="000C3D3B" w:rsidRPr="0089235E" w:rsidRDefault="000C3D3B" w:rsidP="00FE0A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常经开</w:t>
            </w:r>
          </w:p>
        </w:tc>
      </w:tr>
      <w:tr w:rsidR="000C3D3B" w:rsidRPr="0089235E" w14:paraId="0AD575F2" w14:textId="5E459276" w:rsidTr="009B55B6">
        <w:trPr>
          <w:trHeight w:hRule="exact" w:val="454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CE04EB" w14:textId="77777777" w:rsidR="000C3D3B" w:rsidRPr="0089235E" w:rsidRDefault="000C3D3B" w:rsidP="00FE0A06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87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F7DF1" w14:textId="77777777" w:rsidR="000C3D3B" w:rsidRPr="0089235E" w:rsidRDefault="000C3D3B" w:rsidP="000C3D3B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  <w:szCs w:val="22"/>
              </w:rPr>
              <w:t>江苏日盈电子股份有限公司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F66D6" w14:textId="77777777" w:rsidR="000C3D3B" w:rsidRPr="0089235E" w:rsidRDefault="000C3D3B" w:rsidP="00FE0A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89235E"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常经开</w:t>
            </w:r>
          </w:p>
        </w:tc>
      </w:tr>
    </w:tbl>
    <w:p w14:paraId="35EEDD87" w14:textId="77777777" w:rsidR="008950F8" w:rsidRPr="00B07D63" w:rsidRDefault="008950F8" w:rsidP="008950F8">
      <w:pPr>
        <w:spacing w:line="600" w:lineRule="exact"/>
        <w:rPr>
          <w:rFonts w:eastAsia="仿宋"/>
          <w:color w:val="000000" w:themeColor="text1"/>
          <w:sz w:val="32"/>
          <w:szCs w:val="32"/>
        </w:rPr>
      </w:pPr>
    </w:p>
    <w:p w14:paraId="3D7D8966" w14:textId="77777777" w:rsidR="008C1026" w:rsidRPr="00B07D63" w:rsidRDefault="008C1026" w:rsidP="008950F8">
      <w:pPr>
        <w:spacing w:line="600" w:lineRule="exact"/>
        <w:rPr>
          <w:rFonts w:eastAsia="仿宋"/>
          <w:color w:val="000000" w:themeColor="text1"/>
          <w:sz w:val="32"/>
          <w:szCs w:val="32"/>
        </w:rPr>
      </w:pPr>
    </w:p>
    <w:p w14:paraId="013539F3" w14:textId="4097C770" w:rsidR="00307256" w:rsidRPr="00B07D63" w:rsidRDefault="00307256" w:rsidP="00307256">
      <w:pPr>
        <w:spacing w:line="600" w:lineRule="exact"/>
        <w:jc w:val="center"/>
        <w:rPr>
          <w:rFonts w:ascii="方正小标宋简体" w:eastAsia="方正小标宋简体" w:hAnsi="方正小标宋简体"/>
          <w:color w:val="000000" w:themeColor="text1"/>
          <w:sz w:val="36"/>
          <w:szCs w:val="36"/>
        </w:rPr>
      </w:pPr>
      <w:r w:rsidRPr="00B07D63">
        <w:rPr>
          <w:rFonts w:ascii="方正小标宋简体" w:eastAsia="方正小标宋简体" w:hAnsi="方正小标宋简体"/>
          <w:color w:val="000000" w:themeColor="text1"/>
          <w:sz w:val="36"/>
          <w:szCs w:val="36"/>
        </w:rPr>
        <w:t>20</w:t>
      </w:r>
      <w:r w:rsidRPr="00B07D63">
        <w:rPr>
          <w:rFonts w:ascii="方正小标宋简体" w:eastAsia="方正小标宋简体" w:hAnsi="方正小标宋简体" w:hint="eastAsia"/>
          <w:color w:val="000000" w:themeColor="text1"/>
          <w:sz w:val="36"/>
          <w:szCs w:val="36"/>
        </w:rPr>
        <w:t>25</w:t>
      </w:r>
      <w:r w:rsidRPr="00B07D63">
        <w:rPr>
          <w:rFonts w:ascii="方正小标宋简体" w:eastAsia="方正小标宋简体" w:hAnsi="方正小标宋简体"/>
          <w:color w:val="000000" w:themeColor="text1"/>
          <w:sz w:val="36"/>
          <w:szCs w:val="36"/>
        </w:rPr>
        <w:t>年常州市技术转移</w:t>
      </w:r>
      <w:r w:rsidRPr="00B07D63">
        <w:rPr>
          <w:rFonts w:ascii="方正小标宋简体" w:eastAsia="方正小标宋简体" w:hAnsi="方正小标宋简体" w:hint="eastAsia"/>
          <w:color w:val="000000" w:themeColor="text1"/>
          <w:sz w:val="36"/>
          <w:szCs w:val="36"/>
        </w:rPr>
        <w:t>体系建设</w:t>
      </w:r>
    </w:p>
    <w:p w14:paraId="71FCC497" w14:textId="2BBAE6C7" w:rsidR="00307256" w:rsidRPr="00B07D63" w:rsidRDefault="00EF726A" w:rsidP="00307256">
      <w:pPr>
        <w:spacing w:afterLines="100" w:after="312" w:line="600" w:lineRule="exact"/>
        <w:jc w:val="center"/>
        <w:rPr>
          <w:rFonts w:ascii="方正小标宋简体" w:eastAsia="方正小标宋简体" w:hAnsi="方正小标宋简体"/>
          <w:color w:val="000000" w:themeColor="text1"/>
          <w:sz w:val="36"/>
          <w:szCs w:val="36"/>
        </w:rPr>
      </w:pPr>
      <w:r>
        <w:rPr>
          <w:rFonts w:ascii="方正小标宋简体" w:eastAsia="方正小标宋简体" w:hAnsi="方正小标宋简体" w:hint="eastAsia"/>
          <w:color w:val="000000" w:themeColor="text1"/>
          <w:sz w:val="36"/>
          <w:szCs w:val="36"/>
        </w:rPr>
        <w:t>拟支持的</w:t>
      </w:r>
      <w:r w:rsidR="00307256" w:rsidRPr="00B07D63">
        <w:rPr>
          <w:rFonts w:ascii="方正小标宋简体" w:eastAsia="方正小标宋简体" w:hAnsi="方正小标宋简体" w:hint="eastAsia"/>
          <w:color w:val="000000" w:themeColor="text1"/>
          <w:sz w:val="36"/>
          <w:szCs w:val="36"/>
        </w:rPr>
        <w:t>技术转移体系服务单位</w:t>
      </w:r>
      <w:r>
        <w:rPr>
          <w:rFonts w:ascii="方正小标宋简体" w:eastAsia="方正小标宋简体" w:hAnsi="方正小标宋简体" w:hint="eastAsia"/>
          <w:color w:val="000000" w:themeColor="text1"/>
          <w:sz w:val="36"/>
          <w:szCs w:val="36"/>
        </w:rPr>
        <w:t>名单</w:t>
      </w:r>
    </w:p>
    <w:p w14:paraId="090EC03C" w14:textId="5214C0D0" w:rsidR="00307256" w:rsidRPr="00B07D63" w:rsidRDefault="00307256" w:rsidP="00307256">
      <w:pPr>
        <w:spacing w:line="600" w:lineRule="exact"/>
        <w:ind w:firstLineChars="2100" w:firstLine="6720"/>
        <w:rPr>
          <w:rFonts w:eastAsia="仿宋"/>
          <w:color w:val="000000" w:themeColor="text1"/>
          <w:sz w:val="32"/>
          <w:szCs w:val="32"/>
        </w:rPr>
      </w:pPr>
    </w:p>
    <w:tbl>
      <w:tblPr>
        <w:tblStyle w:val="af"/>
        <w:tblW w:w="0" w:type="auto"/>
        <w:jc w:val="center"/>
        <w:tblLook w:val="04A0" w:firstRow="1" w:lastRow="0" w:firstColumn="1" w:lastColumn="0" w:noHBand="0" w:noVBand="1"/>
      </w:tblPr>
      <w:tblGrid>
        <w:gridCol w:w="3017"/>
        <w:gridCol w:w="5622"/>
      </w:tblGrid>
      <w:tr w:rsidR="000C3D3B" w:rsidRPr="00B07D63" w14:paraId="24F4FBC4" w14:textId="77777777" w:rsidTr="000C3D3B">
        <w:trPr>
          <w:jc w:val="center"/>
        </w:trPr>
        <w:tc>
          <w:tcPr>
            <w:tcW w:w="3017" w:type="dxa"/>
            <w:vAlign w:val="center"/>
          </w:tcPr>
          <w:p w14:paraId="5E49C1B9" w14:textId="48EA611F" w:rsidR="000C3D3B" w:rsidRPr="00B07D63" w:rsidRDefault="000C3D3B" w:rsidP="000C3D3B">
            <w:pPr>
              <w:spacing w:line="600" w:lineRule="exact"/>
              <w:jc w:val="center"/>
              <w:rPr>
                <w:rFonts w:eastAsia="仿宋"/>
                <w:b/>
                <w:bCs/>
                <w:color w:val="000000" w:themeColor="text1"/>
                <w:sz w:val="28"/>
                <w:szCs w:val="28"/>
              </w:rPr>
            </w:pPr>
            <w:r w:rsidRPr="00B07D63">
              <w:rPr>
                <w:rFonts w:eastAsia="仿宋" w:hint="eastAsia"/>
                <w:b/>
                <w:bCs/>
                <w:color w:val="000000" w:themeColor="text1"/>
                <w:sz w:val="28"/>
                <w:szCs w:val="28"/>
              </w:rPr>
              <w:t>工作站名称</w:t>
            </w:r>
          </w:p>
        </w:tc>
        <w:tc>
          <w:tcPr>
            <w:tcW w:w="5622" w:type="dxa"/>
            <w:vAlign w:val="center"/>
          </w:tcPr>
          <w:p w14:paraId="4E99C1BB" w14:textId="44E049FC" w:rsidR="000C3D3B" w:rsidRPr="00B07D63" w:rsidRDefault="000C3D3B" w:rsidP="000C3D3B">
            <w:pPr>
              <w:spacing w:line="600" w:lineRule="exact"/>
              <w:jc w:val="center"/>
              <w:rPr>
                <w:rFonts w:eastAsia="仿宋"/>
                <w:b/>
                <w:bCs/>
                <w:color w:val="000000" w:themeColor="text1"/>
                <w:sz w:val="28"/>
                <w:szCs w:val="28"/>
              </w:rPr>
            </w:pPr>
            <w:r w:rsidRPr="00B07D63">
              <w:rPr>
                <w:rFonts w:eastAsia="仿宋" w:hint="eastAsia"/>
                <w:b/>
                <w:bCs/>
                <w:color w:val="000000" w:themeColor="text1"/>
                <w:sz w:val="28"/>
                <w:szCs w:val="28"/>
              </w:rPr>
              <w:t>建设主体单位</w:t>
            </w:r>
          </w:p>
        </w:tc>
      </w:tr>
      <w:tr w:rsidR="000C3D3B" w:rsidRPr="00B07D63" w14:paraId="6F72B72A" w14:textId="77777777" w:rsidTr="000C3D3B">
        <w:trPr>
          <w:jc w:val="center"/>
        </w:trPr>
        <w:tc>
          <w:tcPr>
            <w:tcW w:w="3017" w:type="dxa"/>
          </w:tcPr>
          <w:p w14:paraId="656B4772" w14:textId="6EA7C1B8" w:rsidR="000C3D3B" w:rsidRPr="00B07D63" w:rsidRDefault="000C3D3B" w:rsidP="000C3D3B">
            <w:pPr>
              <w:spacing w:line="60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 w:rsidRPr="00B07D63">
              <w:rPr>
                <w:rFonts w:eastAsia="仿宋" w:hint="eastAsia"/>
                <w:color w:val="000000" w:themeColor="text1"/>
                <w:sz w:val="28"/>
                <w:szCs w:val="28"/>
              </w:rPr>
              <w:t>武进区工作站</w:t>
            </w:r>
          </w:p>
        </w:tc>
        <w:tc>
          <w:tcPr>
            <w:tcW w:w="5622" w:type="dxa"/>
          </w:tcPr>
          <w:p w14:paraId="5FA0D7EC" w14:textId="02BF3F85" w:rsidR="000C3D3B" w:rsidRPr="00B07D63" w:rsidRDefault="000C3D3B" w:rsidP="000C3D3B">
            <w:pPr>
              <w:spacing w:line="60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 w:rsidRPr="00B07D63">
              <w:rPr>
                <w:rFonts w:eastAsia="仿宋" w:hint="eastAsia"/>
                <w:color w:val="000000" w:themeColor="text1"/>
                <w:sz w:val="28"/>
                <w:szCs w:val="28"/>
              </w:rPr>
              <w:t>常州南京大学高新技术研究院</w:t>
            </w:r>
          </w:p>
        </w:tc>
      </w:tr>
    </w:tbl>
    <w:p w14:paraId="5ED95C4F" w14:textId="77777777" w:rsidR="008B7646" w:rsidRPr="00B07D63" w:rsidRDefault="008B7646" w:rsidP="008950F8">
      <w:pPr>
        <w:spacing w:line="600" w:lineRule="exact"/>
        <w:rPr>
          <w:rFonts w:eastAsia="仿宋"/>
          <w:color w:val="000000" w:themeColor="text1"/>
          <w:sz w:val="32"/>
          <w:szCs w:val="32"/>
        </w:rPr>
      </w:pPr>
    </w:p>
    <w:sectPr w:rsidR="008B7646" w:rsidRPr="00B07D63" w:rsidSect="000E5382">
      <w:footerReference w:type="even" r:id="rId8"/>
      <w:footerReference w:type="default" r:id="rId9"/>
      <w:pgSz w:w="11906" w:h="16838" w:code="9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76B476" w14:textId="77777777" w:rsidR="001E0E15" w:rsidRDefault="001E0E15">
      <w:r>
        <w:separator/>
      </w:r>
    </w:p>
  </w:endnote>
  <w:endnote w:type="continuationSeparator" w:id="0">
    <w:p w14:paraId="05A6207F" w14:textId="77777777" w:rsidR="001E0E15" w:rsidRDefault="001E0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889984"/>
      <w:docPartObj>
        <w:docPartGallery w:val="Page Numbers (Bottom of Page)"/>
        <w:docPartUnique/>
      </w:docPartObj>
    </w:sdtPr>
    <w:sdtEndPr/>
    <w:sdtContent>
      <w:p w14:paraId="654424FD" w14:textId="386D8178" w:rsidR="007A42E6" w:rsidRDefault="007A42E6" w:rsidP="009D5B0D">
        <w:pPr>
          <w:pStyle w:val="a5"/>
          <w:ind w:firstLine="284"/>
        </w:pPr>
        <w:r>
          <w:rPr>
            <w:rFonts w:hint="eastAsia"/>
            <w:sz w:val="28"/>
            <w:szCs w:val="28"/>
          </w:rPr>
          <w:t>—</w:t>
        </w:r>
        <w:r>
          <w:rPr>
            <w:rFonts w:hint="eastAsia"/>
            <w:sz w:val="28"/>
            <w:szCs w:val="28"/>
          </w:rPr>
          <w:t xml:space="preserve"> </w:t>
        </w:r>
        <w:r w:rsidR="00491ECF" w:rsidRPr="00B670AD">
          <w:rPr>
            <w:sz w:val="28"/>
            <w:szCs w:val="28"/>
          </w:rPr>
          <w:fldChar w:fldCharType="begin"/>
        </w:r>
        <w:r w:rsidRPr="00B670AD">
          <w:rPr>
            <w:sz w:val="28"/>
            <w:szCs w:val="28"/>
          </w:rPr>
          <w:instrText xml:space="preserve"> PAGE   \* MERGEFORMAT </w:instrText>
        </w:r>
        <w:r w:rsidR="00491ECF" w:rsidRPr="00B670AD">
          <w:rPr>
            <w:sz w:val="28"/>
            <w:szCs w:val="28"/>
          </w:rPr>
          <w:fldChar w:fldCharType="separate"/>
        </w:r>
        <w:r w:rsidR="0089235E" w:rsidRPr="0089235E">
          <w:rPr>
            <w:noProof/>
            <w:sz w:val="28"/>
            <w:szCs w:val="28"/>
            <w:lang w:val="zh-CN"/>
          </w:rPr>
          <w:t>2</w:t>
        </w:r>
        <w:r w:rsidR="00491ECF" w:rsidRPr="00B670AD"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</w:t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889985"/>
      <w:docPartObj>
        <w:docPartGallery w:val="Page Numbers (Bottom of Page)"/>
        <w:docPartUnique/>
      </w:docPartObj>
    </w:sdtPr>
    <w:sdtEndPr>
      <w:rPr>
        <w:rFonts w:ascii="宋体" w:hAnsi="宋体"/>
        <w:sz w:val="28"/>
        <w:szCs w:val="28"/>
      </w:rPr>
    </w:sdtEndPr>
    <w:sdtContent>
      <w:p w14:paraId="37E1F5E6" w14:textId="6C2F14A0" w:rsidR="007A42E6" w:rsidRPr="00483151" w:rsidRDefault="007A42E6" w:rsidP="009D5B0D">
        <w:pPr>
          <w:pStyle w:val="a5"/>
          <w:ind w:right="284"/>
          <w:jc w:val="right"/>
          <w:rPr>
            <w:sz w:val="28"/>
            <w:szCs w:val="28"/>
          </w:rPr>
        </w:pPr>
        <w:r w:rsidRPr="00B670AD">
          <w:rPr>
            <w:rFonts w:ascii="宋体" w:hAnsi="宋体" w:hint="eastAsia"/>
            <w:sz w:val="28"/>
            <w:szCs w:val="28"/>
          </w:rPr>
          <w:t xml:space="preserve">— </w:t>
        </w:r>
        <w:r w:rsidR="00491ECF" w:rsidRPr="00B670AD">
          <w:rPr>
            <w:sz w:val="28"/>
            <w:szCs w:val="28"/>
          </w:rPr>
          <w:fldChar w:fldCharType="begin"/>
        </w:r>
        <w:r w:rsidRPr="00B670AD">
          <w:rPr>
            <w:sz w:val="28"/>
            <w:szCs w:val="28"/>
          </w:rPr>
          <w:instrText xml:space="preserve"> PAGE   \* MERGEFORMAT </w:instrText>
        </w:r>
        <w:r w:rsidR="00491ECF" w:rsidRPr="00B670AD">
          <w:rPr>
            <w:sz w:val="28"/>
            <w:szCs w:val="28"/>
          </w:rPr>
          <w:fldChar w:fldCharType="separate"/>
        </w:r>
        <w:r w:rsidR="0089235E" w:rsidRPr="0089235E">
          <w:rPr>
            <w:noProof/>
            <w:sz w:val="28"/>
            <w:szCs w:val="28"/>
            <w:lang w:val="zh-CN"/>
          </w:rPr>
          <w:t>1</w:t>
        </w:r>
        <w:r w:rsidR="00491ECF" w:rsidRPr="00B670AD">
          <w:rPr>
            <w:sz w:val="28"/>
            <w:szCs w:val="28"/>
          </w:rPr>
          <w:fldChar w:fldCharType="end"/>
        </w:r>
        <w:r w:rsidRPr="00B670AD">
          <w:rPr>
            <w:rFonts w:ascii="宋体" w:hAnsi="宋体" w:hint="eastAsia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77136C" w14:textId="77777777" w:rsidR="001E0E15" w:rsidRDefault="001E0E15">
      <w:r>
        <w:separator/>
      </w:r>
    </w:p>
  </w:footnote>
  <w:footnote w:type="continuationSeparator" w:id="0">
    <w:p w14:paraId="40255936" w14:textId="77777777" w:rsidR="001E0E15" w:rsidRDefault="001E0E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26D64D6"/>
    <w:multiLevelType w:val="singleLevel"/>
    <w:tmpl w:val="D26D64D6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0000000A"/>
    <w:multiLevelType w:val="singleLevel"/>
    <w:tmpl w:val="0000000A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32202C7B"/>
    <w:multiLevelType w:val="hybridMultilevel"/>
    <w:tmpl w:val="61E03646"/>
    <w:lvl w:ilvl="0" w:tplc="DBF60BC8">
      <w:start w:val="1"/>
      <w:numFmt w:val="decimal"/>
      <w:lvlText w:val="%1．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 w15:restartNumberingAfterBreak="0">
    <w:nsid w:val="5DD80034"/>
    <w:multiLevelType w:val="hybridMultilevel"/>
    <w:tmpl w:val="920679E0"/>
    <w:lvl w:ilvl="0" w:tplc="8D3CCC20">
      <w:start w:val="2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" w15:restartNumberingAfterBreak="0">
    <w:nsid w:val="7BCB728B"/>
    <w:multiLevelType w:val="hybridMultilevel"/>
    <w:tmpl w:val="C8A890BA"/>
    <w:lvl w:ilvl="0" w:tplc="BFC682A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D23"/>
    <w:rsid w:val="000008CB"/>
    <w:rsid w:val="000016B5"/>
    <w:rsid w:val="00003D41"/>
    <w:rsid w:val="00003E2F"/>
    <w:rsid w:val="000051E8"/>
    <w:rsid w:val="00005B9A"/>
    <w:rsid w:val="00007763"/>
    <w:rsid w:val="00010C0E"/>
    <w:rsid w:val="00012B2E"/>
    <w:rsid w:val="000131F1"/>
    <w:rsid w:val="00013E08"/>
    <w:rsid w:val="00014383"/>
    <w:rsid w:val="000241C9"/>
    <w:rsid w:val="000247EC"/>
    <w:rsid w:val="0002566D"/>
    <w:rsid w:val="00026281"/>
    <w:rsid w:val="00032327"/>
    <w:rsid w:val="00033BBA"/>
    <w:rsid w:val="00034203"/>
    <w:rsid w:val="000354BB"/>
    <w:rsid w:val="0003580B"/>
    <w:rsid w:val="00035B26"/>
    <w:rsid w:val="00036B2F"/>
    <w:rsid w:val="0004090E"/>
    <w:rsid w:val="00046C40"/>
    <w:rsid w:val="000555AF"/>
    <w:rsid w:val="000576B3"/>
    <w:rsid w:val="000577BC"/>
    <w:rsid w:val="00057F65"/>
    <w:rsid w:val="00061A24"/>
    <w:rsid w:val="00063893"/>
    <w:rsid w:val="00064ADF"/>
    <w:rsid w:val="00066604"/>
    <w:rsid w:val="00072B13"/>
    <w:rsid w:val="00074CBA"/>
    <w:rsid w:val="0008351E"/>
    <w:rsid w:val="00083AAB"/>
    <w:rsid w:val="000912B5"/>
    <w:rsid w:val="00091EB2"/>
    <w:rsid w:val="00092ECC"/>
    <w:rsid w:val="00094397"/>
    <w:rsid w:val="00095407"/>
    <w:rsid w:val="000972F0"/>
    <w:rsid w:val="000A39A2"/>
    <w:rsid w:val="000A51DC"/>
    <w:rsid w:val="000B0F1E"/>
    <w:rsid w:val="000B0FD2"/>
    <w:rsid w:val="000B22B9"/>
    <w:rsid w:val="000B47CF"/>
    <w:rsid w:val="000B595D"/>
    <w:rsid w:val="000B71AF"/>
    <w:rsid w:val="000C1BC7"/>
    <w:rsid w:val="000C33FF"/>
    <w:rsid w:val="000C3D3B"/>
    <w:rsid w:val="000C5571"/>
    <w:rsid w:val="000D0F48"/>
    <w:rsid w:val="000D25C8"/>
    <w:rsid w:val="000D42BC"/>
    <w:rsid w:val="000D6CDA"/>
    <w:rsid w:val="000D7478"/>
    <w:rsid w:val="000D7A22"/>
    <w:rsid w:val="000E48EB"/>
    <w:rsid w:val="000E5382"/>
    <w:rsid w:val="000E5F4B"/>
    <w:rsid w:val="000E61E3"/>
    <w:rsid w:val="000E7D94"/>
    <w:rsid w:val="000F009E"/>
    <w:rsid w:val="000F0B25"/>
    <w:rsid w:val="000F2707"/>
    <w:rsid w:val="000F2A98"/>
    <w:rsid w:val="000F2E82"/>
    <w:rsid w:val="000F5D6C"/>
    <w:rsid w:val="000F6E61"/>
    <w:rsid w:val="000F7CE4"/>
    <w:rsid w:val="00101561"/>
    <w:rsid w:val="00101ABD"/>
    <w:rsid w:val="00103B91"/>
    <w:rsid w:val="00106022"/>
    <w:rsid w:val="00110DD0"/>
    <w:rsid w:val="00113677"/>
    <w:rsid w:val="00115AAB"/>
    <w:rsid w:val="001177B0"/>
    <w:rsid w:val="00124996"/>
    <w:rsid w:val="00126663"/>
    <w:rsid w:val="0013063A"/>
    <w:rsid w:val="00131056"/>
    <w:rsid w:val="00132DD0"/>
    <w:rsid w:val="00133595"/>
    <w:rsid w:val="00135A5F"/>
    <w:rsid w:val="00135D72"/>
    <w:rsid w:val="00136DEB"/>
    <w:rsid w:val="001457D4"/>
    <w:rsid w:val="00152B26"/>
    <w:rsid w:val="00163CDB"/>
    <w:rsid w:val="00167499"/>
    <w:rsid w:val="0017011E"/>
    <w:rsid w:val="00172FF5"/>
    <w:rsid w:val="00173549"/>
    <w:rsid w:val="00173BDD"/>
    <w:rsid w:val="0017439F"/>
    <w:rsid w:val="001767D5"/>
    <w:rsid w:val="001800F2"/>
    <w:rsid w:val="00185F2B"/>
    <w:rsid w:val="00187C00"/>
    <w:rsid w:val="00187CDB"/>
    <w:rsid w:val="0019095F"/>
    <w:rsid w:val="00193D67"/>
    <w:rsid w:val="00197618"/>
    <w:rsid w:val="00197B75"/>
    <w:rsid w:val="001A5476"/>
    <w:rsid w:val="001A6B44"/>
    <w:rsid w:val="001A6F81"/>
    <w:rsid w:val="001B1BFC"/>
    <w:rsid w:val="001B3121"/>
    <w:rsid w:val="001B4F00"/>
    <w:rsid w:val="001B63DA"/>
    <w:rsid w:val="001C00BE"/>
    <w:rsid w:val="001C1A0B"/>
    <w:rsid w:val="001C439C"/>
    <w:rsid w:val="001C4C8B"/>
    <w:rsid w:val="001D13BB"/>
    <w:rsid w:val="001D278D"/>
    <w:rsid w:val="001D4326"/>
    <w:rsid w:val="001D7E36"/>
    <w:rsid w:val="001E0396"/>
    <w:rsid w:val="001E0E15"/>
    <w:rsid w:val="001E1CAB"/>
    <w:rsid w:val="001E37B9"/>
    <w:rsid w:val="001E5272"/>
    <w:rsid w:val="001E575C"/>
    <w:rsid w:val="001E5B3E"/>
    <w:rsid w:val="001E6BE1"/>
    <w:rsid w:val="001F2E80"/>
    <w:rsid w:val="001F6119"/>
    <w:rsid w:val="001F7F1A"/>
    <w:rsid w:val="001F7F56"/>
    <w:rsid w:val="00203528"/>
    <w:rsid w:val="00206293"/>
    <w:rsid w:val="00207707"/>
    <w:rsid w:val="0022130C"/>
    <w:rsid w:val="002232F0"/>
    <w:rsid w:val="0022548F"/>
    <w:rsid w:val="00227DDB"/>
    <w:rsid w:val="0023226A"/>
    <w:rsid w:val="00235144"/>
    <w:rsid w:val="00236231"/>
    <w:rsid w:val="00242330"/>
    <w:rsid w:val="0025369D"/>
    <w:rsid w:val="002543F9"/>
    <w:rsid w:val="00254A78"/>
    <w:rsid w:val="00257D37"/>
    <w:rsid w:val="00270876"/>
    <w:rsid w:val="00272DA0"/>
    <w:rsid w:val="00274C41"/>
    <w:rsid w:val="00274DA6"/>
    <w:rsid w:val="00275167"/>
    <w:rsid w:val="00276F94"/>
    <w:rsid w:val="00280270"/>
    <w:rsid w:val="002816B8"/>
    <w:rsid w:val="002840C6"/>
    <w:rsid w:val="00284EAB"/>
    <w:rsid w:val="00293FA1"/>
    <w:rsid w:val="00294226"/>
    <w:rsid w:val="00294FC8"/>
    <w:rsid w:val="00294FE6"/>
    <w:rsid w:val="00296544"/>
    <w:rsid w:val="00297259"/>
    <w:rsid w:val="002A1AA5"/>
    <w:rsid w:val="002A26E2"/>
    <w:rsid w:val="002A3754"/>
    <w:rsid w:val="002A4770"/>
    <w:rsid w:val="002B2056"/>
    <w:rsid w:val="002B2B27"/>
    <w:rsid w:val="002B3015"/>
    <w:rsid w:val="002B3ADB"/>
    <w:rsid w:val="002B4C17"/>
    <w:rsid w:val="002B55D0"/>
    <w:rsid w:val="002C03CA"/>
    <w:rsid w:val="002C0953"/>
    <w:rsid w:val="002C0B9F"/>
    <w:rsid w:val="002C0FAE"/>
    <w:rsid w:val="002C14D6"/>
    <w:rsid w:val="002C2825"/>
    <w:rsid w:val="002C3E32"/>
    <w:rsid w:val="002C3F32"/>
    <w:rsid w:val="002C5011"/>
    <w:rsid w:val="002D0A26"/>
    <w:rsid w:val="002D0B8D"/>
    <w:rsid w:val="002D3106"/>
    <w:rsid w:val="002D661D"/>
    <w:rsid w:val="002D6B1A"/>
    <w:rsid w:val="002D6CC2"/>
    <w:rsid w:val="002E1DE4"/>
    <w:rsid w:val="002E1E88"/>
    <w:rsid w:val="002E41F3"/>
    <w:rsid w:val="002E4260"/>
    <w:rsid w:val="002F07C5"/>
    <w:rsid w:val="002F2770"/>
    <w:rsid w:val="002F61AE"/>
    <w:rsid w:val="002F6414"/>
    <w:rsid w:val="002F7AF9"/>
    <w:rsid w:val="003009B4"/>
    <w:rsid w:val="00304575"/>
    <w:rsid w:val="00307256"/>
    <w:rsid w:val="00307502"/>
    <w:rsid w:val="00307733"/>
    <w:rsid w:val="00312D61"/>
    <w:rsid w:val="0031427C"/>
    <w:rsid w:val="003162FB"/>
    <w:rsid w:val="003166E5"/>
    <w:rsid w:val="003242CF"/>
    <w:rsid w:val="003243DE"/>
    <w:rsid w:val="003256F0"/>
    <w:rsid w:val="003270BE"/>
    <w:rsid w:val="003370DB"/>
    <w:rsid w:val="00342613"/>
    <w:rsid w:val="003435F6"/>
    <w:rsid w:val="003435FA"/>
    <w:rsid w:val="0034395C"/>
    <w:rsid w:val="00343B66"/>
    <w:rsid w:val="003443D2"/>
    <w:rsid w:val="0034638F"/>
    <w:rsid w:val="00346C8B"/>
    <w:rsid w:val="003523B3"/>
    <w:rsid w:val="00352AF6"/>
    <w:rsid w:val="00352D89"/>
    <w:rsid w:val="00357E9D"/>
    <w:rsid w:val="00362858"/>
    <w:rsid w:val="003631DF"/>
    <w:rsid w:val="00365532"/>
    <w:rsid w:val="00367694"/>
    <w:rsid w:val="003710A0"/>
    <w:rsid w:val="00375095"/>
    <w:rsid w:val="0037566A"/>
    <w:rsid w:val="00380147"/>
    <w:rsid w:val="00380810"/>
    <w:rsid w:val="00381BF2"/>
    <w:rsid w:val="003826E9"/>
    <w:rsid w:val="0038627D"/>
    <w:rsid w:val="00386C52"/>
    <w:rsid w:val="00387418"/>
    <w:rsid w:val="00387C71"/>
    <w:rsid w:val="00393144"/>
    <w:rsid w:val="00393CAE"/>
    <w:rsid w:val="003976A3"/>
    <w:rsid w:val="003A1CF0"/>
    <w:rsid w:val="003A2261"/>
    <w:rsid w:val="003A41F1"/>
    <w:rsid w:val="003A5DF6"/>
    <w:rsid w:val="003A6E44"/>
    <w:rsid w:val="003A6EA8"/>
    <w:rsid w:val="003A7EDF"/>
    <w:rsid w:val="003B155F"/>
    <w:rsid w:val="003B3053"/>
    <w:rsid w:val="003B4598"/>
    <w:rsid w:val="003B5791"/>
    <w:rsid w:val="003B750A"/>
    <w:rsid w:val="003B768C"/>
    <w:rsid w:val="003C0258"/>
    <w:rsid w:val="003C06C3"/>
    <w:rsid w:val="003C3A2E"/>
    <w:rsid w:val="003C57E1"/>
    <w:rsid w:val="003C6670"/>
    <w:rsid w:val="003D3FF6"/>
    <w:rsid w:val="003D4AA6"/>
    <w:rsid w:val="003D4AC4"/>
    <w:rsid w:val="003D68EC"/>
    <w:rsid w:val="003D6D90"/>
    <w:rsid w:val="003D71F9"/>
    <w:rsid w:val="003D7734"/>
    <w:rsid w:val="003D78CE"/>
    <w:rsid w:val="003E46E4"/>
    <w:rsid w:val="003E483D"/>
    <w:rsid w:val="003E6E46"/>
    <w:rsid w:val="003E6E70"/>
    <w:rsid w:val="003F3752"/>
    <w:rsid w:val="003F4101"/>
    <w:rsid w:val="003F6124"/>
    <w:rsid w:val="004022A6"/>
    <w:rsid w:val="0040335A"/>
    <w:rsid w:val="004053A3"/>
    <w:rsid w:val="004078B1"/>
    <w:rsid w:val="004124B0"/>
    <w:rsid w:val="00422C95"/>
    <w:rsid w:val="00422D23"/>
    <w:rsid w:val="00423FF3"/>
    <w:rsid w:val="00426324"/>
    <w:rsid w:val="0043046E"/>
    <w:rsid w:val="00431044"/>
    <w:rsid w:val="0043151A"/>
    <w:rsid w:val="0043163A"/>
    <w:rsid w:val="00432043"/>
    <w:rsid w:val="00434A53"/>
    <w:rsid w:val="004423FD"/>
    <w:rsid w:val="00442FFD"/>
    <w:rsid w:val="0044382B"/>
    <w:rsid w:val="004443BA"/>
    <w:rsid w:val="004444BE"/>
    <w:rsid w:val="00451B9A"/>
    <w:rsid w:val="00453D08"/>
    <w:rsid w:val="00456044"/>
    <w:rsid w:val="0045659C"/>
    <w:rsid w:val="00456709"/>
    <w:rsid w:val="00457657"/>
    <w:rsid w:val="0045782C"/>
    <w:rsid w:val="00457E8E"/>
    <w:rsid w:val="0046045F"/>
    <w:rsid w:val="004606D7"/>
    <w:rsid w:val="00460DD4"/>
    <w:rsid w:val="00461AB8"/>
    <w:rsid w:val="00466AC6"/>
    <w:rsid w:val="00467658"/>
    <w:rsid w:val="00467849"/>
    <w:rsid w:val="004679D0"/>
    <w:rsid w:val="00470860"/>
    <w:rsid w:val="0047142F"/>
    <w:rsid w:val="004739D2"/>
    <w:rsid w:val="00474CFD"/>
    <w:rsid w:val="00477CBB"/>
    <w:rsid w:val="00481A88"/>
    <w:rsid w:val="00482E00"/>
    <w:rsid w:val="00483151"/>
    <w:rsid w:val="0048361C"/>
    <w:rsid w:val="004873CC"/>
    <w:rsid w:val="00491D56"/>
    <w:rsid w:val="00491ECF"/>
    <w:rsid w:val="00492743"/>
    <w:rsid w:val="00492C49"/>
    <w:rsid w:val="00492CF6"/>
    <w:rsid w:val="004955DA"/>
    <w:rsid w:val="00495862"/>
    <w:rsid w:val="00495EA0"/>
    <w:rsid w:val="004A0F35"/>
    <w:rsid w:val="004A2080"/>
    <w:rsid w:val="004A27C3"/>
    <w:rsid w:val="004A285C"/>
    <w:rsid w:val="004B5803"/>
    <w:rsid w:val="004C1636"/>
    <w:rsid w:val="004C20EF"/>
    <w:rsid w:val="004C2423"/>
    <w:rsid w:val="004C6B4D"/>
    <w:rsid w:val="004C7A79"/>
    <w:rsid w:val="004D29A0"/>
    <w:rsid w:val="004D2B0F"/>
    <w:rsid w:val="004D7E53"/>
    <w:rsid w:val="004E2B7E"/>
    <w:rsid w:val="004E54A6"/>
    <w:rsid w:val="004F121C"/>
    <w:rsid w:val="004F1A8A"/>
    <w:rsid w:val="004F1AC0"/>
    <w:rsid w:val="004F2020"/>
    <w:rsid w:val="004F56FB"/>
    <w:rsid w:val="00500913"/>
    <w:rsid w:val="005031C6"/>
    <w:rsid w:val="00504B43"/>
    <w:rsid w:val="005055F4"/>
    <w:rsid w:val="00505B60"/>
    <w:rsid w:val="00505C81"/>
    <w:rsid w:val="0051115D"/>
    <w:rsid w:val="005134DF"/>
    <w:rsid w:val="005153B6"/>
    <w:rsid w:val="005156B2"/>
    <w:rsid w:val="00515905"/>
    <w:rsid w:val="00520119"/>
    <w:rsid w:val="00520163"/>
    <w:rsid w:val="005207FC"/>
    <w:rsid w:val="00521D65"/>
    <w:rsid w:val="00525597"/>
    <w:rsid w:val="00526F98"/>
    <w:rsid w:val="00533B31"/>
    <w:rsid w:val="00533CA5"/>
    <w:rsid w:val="00535702"/>
    <w:rsid w:val="0053613E"/>
    <w:rsid w:val="00541C1D"/>
    <w:rsid w:val="00543A7E"/>
    <w:rsid w:val="00551786"/>
    <w:rsid w:val="00551D05"/>
    <w:rsid w:val="00552B05"/>
    <w:rsid w:val="00553618"/>
    <w:rsid w:val="00556185"/>
    <w:rsid w:val="00556852"/>
    <w:rsid w:val="00557069"/>
    <w:rsid w:val="005611C5"/>
    <w:rsid w:val="00562ED9"/>
    <w:rsid w:val="00566B35"/>
    <w:rsid w:val="00567981"/>
    <w:rsid w:val="005744F3"/>
    <w:rsid w:val="00574BFE"/>
    <w:rsid w:val="00575375"/>
    <w:rsid w:val="00580940"/>
    <w:rsid w:val="00581612"/>
    <w:rsid w:val="00587A66"/>
    <w:rsid w:val="0059273E"/>
    <w:rsid w:val="0059706A"/>
    <w:rsid w:val="00597BC1"/>
    <w:rsid w:val="00597F97"/>
    <w:rsid w:val="005A03C1"/>
    <w:rsid w:val="005A03CA"/>
    <w:rsid w:val="005A7B7F"/>
    <w:rsid w:val="005A7C89"/>
    <w:rsid w:val="005B078A"/>
    <w:rsid w:val="005B0915"/>
    <w:rsid w:val="005B1577"/>
    <w:rsid w:val="005B412F"/>
    <w:rsid w:val="005B4D6E"/>
    <w:rsid w:val="005C2D20"/>
    <w:rsid w:val="005C426E"/>
    <w:rsid w:val="005C71D7"/>
    <w:rsid w:val="005D41D6"/>
    <w:rsid w:val="005D5954"/>
    <w:rsid w:val="005D6E76"/>
    <w:rsid w:val="005E116F"/>
    <w:rsid w:val="005E20A5"/>
    <w:rsid w:val="005E412A"/>
    <w:rsid w:val="005F3D38"/>
    <w:rsid w:val="005F53B0"/>
    <w:rsid w:val="00607AF8"/>
    <w:rsid w:val="00610282"/>
    <w:rsid w:val="00613043"/>
    <w:rsid w:val="006139E1"/>
    <w:rsid w:val="0061481E"/>
    <w:rsid w:val="0061785A"/>
    <w:rsid w:val="00617F6C"/>
    <w:rsid w:val="00621BCA"/>
    <w:rsid w:val="00622A5D"/>
    <w:rsid w:val="006238CA"/>
    <w:rsid w:val="00625BFE"/>
    <w:rsid w:val="00626AD6"/>
    <w:rsid w:val="00626C43"/>
    <w:rsid w:val="006304CD"/>
    <w:rsid w:val="00630F8A"/>
    <w:rsid w:val="00632232"/>
    <w:rsid w:val="00634EEA"/>
    <w:rsid w:val="00637B77"/>
    <w:rsid w:val="0064089D"/>
    <w:rsid w:val="00640E0C"/>
    <w:rsid w:val="00643472"/>
    <w:rsid w:val="006443EF"/>
    <w:rsid w:val="00646332"/>
    <w:rsid w:val="0064699A"/>
    <w:rsid w:val="00650A89"/>
    <w:rsid w:val="006529DF"/>
    <w:rsid w:val="00654932"/>
    <w:rsid w:val="006711F7"/>
    <w:rsid w:val="00671E84"/>
    <w:rsid w:val="00674620"/>
    <w:rsid w:val="0067530F"/>
    <w:rsid w:val="00675D59"/>
    <w:rsid w:val="00676201"/>
    <w:rsid w:val="00677617"/>
    <w:rsid w:val="00680E12"/>
    <w:rsid w:val="00681C6D"/>
    <w:rsid w:val="00681DDA"/>
    <w:rsid w:val="00687323"/>
    <w:rsid w:val="0069273A"/>
    <w:rsid w:val="00693FA4"/>
    <w:rsid w:val="00695C1C"/>
    <w:rsid w:val="006960B3"/>
    <w:rsid w:val="0069679F"/>
    <w:rsid w:val="006A7A54"/>
    <w:rsid w:val="006B1A96"/>
    <w:rsid w:val="006B5BEA"/>
    <w:rsid w:val="006B6BCF"/>
    <w:rsid w:val="006B741C"/>
    <w:rsid w:val="006C3265"/>
    <w:rsid w:val="006C3AD6"/>
    <w:rsid w:val="006C477C"/>
    <w:rsid w:val="006C76BF"/>
    <w:rsid w:val="006C7A4C"/>
    <w:rsid w:val="006D2BEB"/>
    <w:rsid w:val="006D2E5A"/>
    <w:rsid w:val="006D3123"/>
    <w:rsid w:val="006D5E7B"/>
    <w:rsid w:val="006D62E3"/>
    <w:rsid w:val="006E1B35"/>
    <w:rsid w:val="006E316A"/>
    <w:rsid w:val="006E55F7"/>
    <w:rsid w:val="006E6924"/>
    <w:rsid w:val="006F2E2B"/>
    <w:rsid w:val="006F33B7"/>
    <w:rsid w:val="006F365D"/>
    <w:rsid w:val="006F3708"/>
    <w:rsid w:val="006F60A9"/>
    <w:rsid w:val="00700165"/>
    <w:rsid w:val="00702074"/>
    <w:rsid w:val="00702F54"/>
    <w:rsid w:val="00706651"/>
    <w:rsid w:val="00710028"/>
    <w:rsid w:val="00711B97"/>
    <w:rsid w:val="007123EE"/>
    <w:rsid w:val="007154C1"/>
    <w:rsid w:val="00717360"/>
    <w:rsid w:val="00720E9F"/>
    <w:rsid w:val="00720F0A"/>
    <w:rsid w:val="00726BD8"/>
    <w:rsid w:val="00726BF0"/>
    <w:rsid w:val="0073049A"/>
    <w:rsid w:val="00730D15"/>
    <w:rsid w:val="007311C8"/>
    <w:rsid w:val="00731E6A"/>
    <w:rsid w:val="00737F97"/>
    <w:rsid w:val="00740D9B"/>
    <w:rsid w:val="00741734"/>
    <w:rsid w:val="00742284"/>
    <w:rsid w:val="00744C51"/>
    <w:rsid w:val="00745389"/>
    <w:rsid w:val="0074752C"/>
    <w:rsid w:val="0075368E"/>
    <w:rsid w:val="00760F68"/>
    <w:rsid w:val="007612DD"/>
    <w:rsid w:val="00761F84"/>
    <w:rsid w:val="0076454E"/>
    <w:rsid w:val="00770DCF"/>
    <w:rsid w:val="00774C21"/>
    <w:rsid w:val="0077545C"/>
    <w:rsid w:val="00777108"/>
    <w:rsid w:val="0077733B"/>
    <w:rsid w:val="00780EA5"/>
    <w:rsid w:val="007828FF"/>
    <w:rsid w:val="00782D45"/>
    <w:rsid w:val="00792B9E"/>
    <w:rsid w:val="007952F9"/>
    <w:rsid w:val="007A16ED"/>
    <w:rsid w:val="007A1E61"/>
    <w:rsid w:val="007A254E"/>
    <w:rsid w:val="007A29BB"/>
    <w:rsid w:val="007A42E6"/>
    <w:rsid w:val="007B6A9E"/>
    <w:rsid w:val="007B76E9"/>
    <w:rsid w:val="007C05B7"/>
    <w:rsid w:val="007C3EEA"/>
    <w:rsid w:val="007C4A7A"/>
    <w:rsid w:val="007C5ABA"/>
    <w:rsid w:val="007C6854"/>
    <w:rsid w:val="007D09A6"/>
    <w:rsid w:val="007D7EB5"/>
    <w:rsid w:val="007E14F1"/>
    <w:rsid w:val="007E6F0A"/>
    <w:rsid w:val="007F0A71"/>
    <w:rsid w:val="007F2314"/>
    <w:rsid w:val="007F46C7"/>
    <w:rsid w:val="007F4A48"/>
    <w:rsid w:val="007F5686"/>
    <w:rsid w:val="00804C74"/>
    <w:rsid w:val="00805B7E"/>
    <w:rsid w:val="00806820"/>
    <w:rsid w:val="00806C90"/>
    <w:rsid w:val="008071D4"/>
    <w:rsid w:val="00807391"/>
    <w:rsid w:val="00807799"/>
    <w:rsid w:val="0081222B"/>
    <w:rsid w:val="00814829"/>
    <w:rsid w:val="00816BF0"/>
    <w:rsid w:val="00817337"/>
    <w:rsid w:val="0082419E"/>
    <w:rsid w:val="00831227"/>
    <w:rsid w:val="008329F9"/>
    <w:rsid w:val="00833485"/>
    <w:rsid w:val="00833B57"/>
    <w:rsid w:val="00833FD6"/>
    <w:rsid w:val="00836BA4"/>
    <w:rsid w:val="00837C47"/>
    <w:rsid w:val="00840019"/>
    <w:rsid w:val="008475CF"/>
    <w:rsid w:val="00847682"/>
    <w:rsid w:val="00855865"/>
    <w:rsid w:val="00855FC9"/>
    <w:rsid w:val="008573FA"/>
    <w:rsid w:val="0085789C"/>
    <w:rsid w:val="00857EE1"/>
    <w:rsid w:val="008636F0"/>
    <w:rsid w:val="00870834"/>
    <w:rsid w:val="00873197"/>
    <w:rsid w:val="008731B4"/>
    <w:rsid w:val="00876C47"/>
    <w:rsid w:val="00877F3F"/>
    <w:rsid w:val="008832C5"/>
    <w:rsid w:val="008841A7"/>
    <w:rsid w:val="008872D7"/>
    <w:rsid w:val="0089235E"/>
    <w:rsid w:val="00893BBD"/>
    <w:rsid w:val="008950F8"/>
    <w:rsid w:val="00895200"/>
    <w:rsid w:val="00895205"/>
    <w:rsid w:val="008978D0"/>
    <w:rsid w:val="008A2647"/>
    <w:rsid w:val="008A28A0"/>
    <w:rsid w:val="008A555C"/>
    <w:rsid w:val="008A6906"/>
    <w:rsid w:val="008B005B"/>
    <w:rsid w:val="008B08CA"/>
    <w:rsid w:val="008B3430"/>
    <w:rsid w:val="008B3840"/>
    <w:rsid w:val="008B551A"/>
    <w:rsid w:val="008B68A8"/>
    <w:rsid w:val="008B70F7"/>
    <w:rsid w:val="008B7646"/>
    <w:rsid w:val="008C1026"/>
    <w:rsid w:val="008C1FDB"/>
    <w:rsid w:val="008C4098"/>
    <w:rsid w:val="008C6630"/>
    <w:rsid w:val="008C68A7"/>
    <w:rsid w:val="008D50E8"/>
    <w:rsid w:val="008D5D56"/>
    <w:rsid w:val="008E183A"/>
    <w:rsid w:val="008E1DC2"/>
    <w:rsid w:val="008E719D"/>
    <w:rsid w:val="008F06DD"/>
    <w:rsid w:val="008F1C65"/>
    <w:rsid w:val="008F25B5"/>
    <w:rsid w:val="008F3A97"/>
    <w:rsid w:val="008F4544"/>
    <w:rsid w:val="008F4CC4"/>
    <w:rsid w:val="008F51CE"/>
    <w:rsid w:val="008F741A"/>
    <w:rsid w:val="009031DD"/>
    <w:rsid w:val="00904973"/>
    <w:rsid w:val="00905855"/>
    <w:rsid w:val="00906A72"/>
    <w:rsid w:val="00910EF8"/>
    <w:rsid w:val="0091599D"/>
    <w:rsid w:val="0091720A"/>
    <w:rsid w:val="00921EB5"/>
    <w:rsid w:val="00932B55"/>
    <w:rsid w:val="00937871"/>
    <w:rsid w:val="00940644"/>
    <w:rsid w:val="00942533"/>
    <w:rsid w:val="009434D2"/>
    <w:rsid w:val="009442CD"/>
    <w:rsid w:val="00944DEC"/>
    <w:rsid w:val="00945B31"/>
    <w:rsid w:val="00950A91"/>
    <w:rsid w:val="00951569"/>
    <w:rsid w:val="00953178"/>
    <w:rsid w:val="0095328C"/>
    <w:rsid w:val="009544BD"/>
    <w:rsid w:val="00954ACB"/>
    <w:rsid w:val="0095563D"/>
    <w:rsid w:val="009573B8"/>
    <w:rsid w:val="00960A54"/>
    <w:rsid w:val="00960CCA"/>
    <w:rsid w:val="00962D19"/>
    <w:rsid w:val="00962E38"/>
    <w:rsid w:val="00962ED1"/>
    <w:rsid w:val="00965035"/>
    <w:rsid w:val="00965A7F"/>
    <w:rsid w:val="00967CB8"/>
    <w:rsid w:val="00974B2F"/>
    <w:rsid w:val="00975E57"/>
    <w:rsid w:val="00975E90"/>
    <w:rsid w:val="009811A3"/>
    <w:rsid w:val="009819D3"/>
    <w:rsid w:val="00981FA8"/>
    <w:rsid w:val="00985C5F"/>
    <w:rsid w:val="00985F3E"/>
    <w:rsid w:val="00986995"/>
    <w:rsid w:val="009900A7"/>
    <w:rsid w:val="009902F7"/>
    <w:rsid w:val="009914DC"/>
    <w:rsid w:val="00991E88"/>
    <w:rsid w:val="00993F4D"/>
    <w:rsid w:val="00996370"/>
    <w:rsid w:val="00997516"/>
    <w:rsid w:val="00997AA6"/>
    <w:rsid w:val="009A07A1"/>
    <w:rsid w:val="009B0E0E"/>
    <w:rsid w:val="009B1C11"/>
    <w:rsid w:val="009B357E"/>
    <w:rsid w:val="009B3D2B"/>
    <w:rsid w:val="009B55B6"/>
    <w:rsid w:val="009B6D85"/>
    <w:rsid w:val="009C62C7"/>
    <w:rsid w:val="009D08D5"/>
    <w:rsid w:val="009D101C"/>
    <w:rsid w:val="009D1636"/>
    <w:rsid w:val="009D19CB"/>
    <w:rsid w:val="009D24C8"/>
    <w:rsid w:val="009D44B7"/>
    <w:rsid w:val="009D5A7B"/>
    <w:rsid w:val="009D5B0D"/>
    <w:rsid w:val="009E16D9"/>
    <w:rsid w:val="009E3D56"/>
    <w:rsid w:val="009E5CE7"/>
    <w:rsid w:val="009E6F27"/>
    <w:rsid w:val="009F09AB"/>
    <w:rsid w:val="00A02DDD"/>
    <w:rsid w:val="00A03210"/>
    <w:rsid w:val="00A0752A"/>
    <w:rsid w:val="00A10FE1"/>
    <w:rsid w:val="00A12C57"/>
    <w:rsid w:val="00A1554D"/>
    <w:rsid w:val="00A15F82"/>
    <w:rsid w:val="00A16666"/>
    <w:rsid w:val="00A17B4D"/>
    <w:rsid w:val="00A21156"/>
    <w:rsid w:val="00A214A5"/>
    <w:rsid w:val="00A236D3"/>
    <w:rsid w:val="00A23F48"/>
    <w:rsid w:val="00A25518"/>
    <w:rsid w:val="00A25ACC"/>
    <w:rsid w:val="00A265B3"/>
    <w:rsid w:val="00A30938"/>
    <w:rsid w:val="00A31580"/>
    <w:rsid w:val="00A347E5"/>
    <w:rsid w:val="00A35177"/>
    <w:rsid w:val="00A3787C"/>
    <w:rsid w:val="00A41F2E"/>
    <w:rsid w:val="00A42AB9"/>
    <w:rsid w:val="00A43A47"/>
    <w:rsid w:val="00A43BC9"/>
    <w:rsid w:val="00A517DF"/>
    <w:rsid w:val="00A51F06"/>
    <w:rsid w:val="00A52C03"/>
    <w:rsid w:val="00A534E5"/>
    <w:rsid w:val="00A539A4"/>
    <w:rsid w:val="00A54410"/>
    <w:rsid w:val="00A54681"/>
    <w:rsid w:val="00A54D15"/>
    <w:rsid w:val="00A575C7"/>
    <w:rsid w:val="00A6774D"/>
    <w:rsid w:val="00A67B95"/>
    <w:rsid w:val="00A703B3"/>
    <w:rsid w:val="00A71248"/>
    <w:rsid w:val="00A71CEB"/>
    <w:rsid w:val="00A7333C"/>
    <w:rsid w:val="00A810B7"/>
    <w:rsid w:val="00A817EE"/>
    <w:rsid w:val="00A833D0"/>
    <w:rsid w:val="00A90E4D"/>
    <w:rsid w:val="00A9517C"/>
    <w:rsid w:val="00A9561C"/>
    <w:rsid w:val="00AA0163"/>
    <w:rsid w:val="00AA1D32"/>
    <w:rsid w:val="00AA5449"/>
    <w:rsid w:val="00AB2DE2"/>
    <w:rsid w:val="00AB3B69"/>
    <w:rsid w:val="00AC0FFE"/>
    <w:rsid w:val="00AC1DE5"/>
    <w:rsid w:val="00AC64BE"/>
    <w:rsid w:val="00AC65DD"/>
    <w:rsid w:val="00AC76DB"/>
    <w:rsid w:val="00AD48A2"/>
    <w:rsid w:val="00AD5576"/>
    <w:rsid w:val="00AD6646"/>
    <w:rsid w:val="00AD797D"/>
    <w:rsid w:val="00AE05FE"/>
    <w:rsid w:val="00AE44A9"/>
    <w:rsid w:val="00AE4A9B"/>
    <w:rsid w:val="00AE4AD2"/>
    <w:rsid w:val="00AE5FE2"/>
    <w:rsid w:val="00AE6B6B"/>
    <w:rsid w:val="00AE7120"/>
    <w:rsid w:val="00AF0A91"/>
    <w:rsid w:val="00AF64CC"/>
    <w:rsid w:val="00AF70BA"/>
    <w:rsid w:val="00B00558"/>
    <w:rsid w:val="00B0055F"/>
    <w:rsid w:val="00B00C62"/>
    <w:rsid w:val="00B01973"/>
    <w:rsid w:val="00B02380"/>
    <w:rsid w:val="00B03586"/>
    <w:rsid w:val="00B03C43"/>
    <w:rsid w:val="00B05D4A"/>
    <w:rsid w:val="00B068D3"/>
    <w:rsid w:val="00B074A8"/>
    <w:rsid w:val="00B079BC"/>
    <w:rsid w:val="00B07D63"/>
    <w:rsid w:val="00B15494"/>
    <w:rsid w:val="00B17A71"/>
    <w:rsid w:val="00B227AF"/>
    <w:rsid w:val="00B22BE7"/>
    <w:rsid w:val="00B2489D"/>
    <w:rsid w:val="00B25C6C"/>
    <w:rsid w:val="00B2657F"/>
    <w:rsid w:val="00B27ACD"/>
    <w:rsid w:val="00B32FD5"/>
    <w:rsid w:val="00B3492E"/>
    <w:rsid w:val="00B3515C"/>
    <w:rsid w:val="00B37831"/>
    <w:rsid w:val="00B41AAF"/>
    <w:rsid w:val="00B4340F"/>
    <w:rsid w:val="00B47BA5"/>
    <w:rsid w:val="00B47C0F"/>
    <w:rsid w:val="00B52212"/>
    <w:rsid w:val="00B523CC"/>
    <w:rsid w:val="00B53B6F"/>
    <w:rsid w:val="00B57C77"/>
    <w:rsid w:val="00B61427"/>
    <w:rsid w:val="00B617C8"/>
    <w:rsid w:val="00B62FBD"/>
    <w:rsid w:val="00B63CC2"/>
    <w:rsid w:val="00B649EF"/>
    <w:rsid w:val="00B65876"/>
    <w:rsid w:val="00B670AD"/>
    <w:rsid w:val="00B7339B"/>
    <w:rsid w:val="00B747BF"/>
    <w:rsid w:val="00B764EE"/>
    <w:rsid w:val="00B808FA"/>
    <w:rsid w:val="00B80FE8"/>
    <w:rsid w:val="00B8126B"/>
    <w:rsid w:val="00B8276C"/>
    <w:rsid w:val="00B910A5"/>
    <w:rsid w:val="00B92872"/>
    <w:rsid w:val="00B92E54"/>
    <w:rsid w:val="00B95C2D"/>
    <w:rsid w:val="00BA123A"/>
    <w:rsid w:val="00BA5228"/>
    <w:rsid w:val="00BA5404"/>
    <w:rsid w:val="00BA67CF"/>
    <w:rsid w:val="00BA6814"/>
    <w:rsid w:val="00BB1EBF"/>
    <w:rsid w:val="00BB1EC7"/>
    <w:rsid w:val="00BB36D2"/>
    <w:rsid w:val="00BB3AA6"/>
    <w:rsid w:val="00BB5FAE"/>
    <w:rsid w:val="00BC026A"/>
    <w:rsid w:val="00BC1B6F"/>
    <w:rsid w:val="00BC1EF3"/>
    <w:rsid w:val="00BC503C"/>
    <w:rsid w:val="00BC6784"/>
    <w:rsid w:val="00BD0793"/>
    <w:rsid w:val="00BD0EBF"/>
    <w:rsid w:val="00BD2988"/>
    <w:rsid w:val="00BD39B6"/>
    <w:rsid w:val="00BE048A"/>
    <w:rsid w:val="00BE648C"/>
    <w:rsid w:val="00BF0007"/>
    <w:rsid w:val="00BF0C36"/>
    <w:rsid w:val="00BF289F"/>
    <w:rsid w:val="00BF312D"/>
    <w:rsid w:val="00C01E75"/>
    <w:rsid w:val="00C07BEB"/>
    <w:rsid w:val="00C10F93"/>
    <w:rsid w:val="00C11FD0"/>
    <w:rsid w:val="00C1250C"/>
    <w:rsid w:val="00C133D0"/>
    <w:rsid w:val="00C14373"/>
    <w:rsid w:val="00C14713"/>
    <w:rsid w:val="00C14A57"/>
    <w:rsid w:val="00C17241"/>
    <w:rsid w:val="00C17447"/>
    <w:rsid w:val="00C21E64"/>
    <w:rsid w:val="00C2264B"/>
    <w:rsid w:val="00C23897"/>
    <w:rsid w:val="00C26AAC"/>
    <w:rsid w:val="00C273B0"/>
    <w:rsid w:val="00C2782C"/>
    <w:rsid w:val="00C27A32"/>
    <w:rsid w:val="00C316DA"/>
    <w:rsid w:val="00C3672C"/>
    <w:rsid w:val="00C377C4"/>
    <w:rsid w:val="00C37CA8"/>
    <w:rsid w:val="00C41351"/>
    <w:rsid w:val="00C417AB"/>
    <w:rsid w:val="00C417E1"/>
    <w:rsid w:val="00C42892"/>
    <w:rsid w:val="00C43180"/>
    <w:rsid w:val="00C45519"/>
    <w:rsid w:val="00C46A10"/>
    <w:rsid w:val="00C47A9B"/>
    <w:rsid w:val="00C522C4"/>
    <w:rsid w:val="00C531D2"/>
    <w:rsid w:val="00C573AD"/>
    <w:rsid w:val="00C603FF"/>
    <w:rsid w:val="00C62208"/>
    <w:rsid w:val="00C65BDA"/>
    <w:rsid w:val="00C665E3"/>
    <w:rsid w:val="00C66701"/>
    <w:rsid w:val="00C66739"/>
    <w:rsid w:val="00C67901"/>
    <w:rsid w:val="00C72A71"/>
    <w:rsid w:val="00C7389E"/>
    <w:rsid w:val="00C74534"/>
    <w:rsid w:val="00C745EE"/>
    <w:rsid w:val="00C75EAA"/>
    <w:rsid w:val="00C77ACF"/>
    <w:rsid w:val="00C77F01"/>
    <w:rsid w:val="00C80BBE"/>
    <w:rsid w:val="00C83848"/>
    <w:rsid w:val="00C86468"/>
    <w:rsid w:val="00C8715D"/>
    <w:rsid w:val="00C87242"/>
    <w:rsid w:val="00C902AF"/>
    <w:rsid w:val="00C9169D"/>
    <w:rsid w:val="00C9267D"/>
    <w:rsid w:val="00C934C3"/>
    <w:rsid w:val="00C94C47"/>
    <w:rsid w:val="00C94F66"/>
    <w:rsid w:val="00C95096"/>
    <w:rsid w:val="00C95F2D"/>
    <w:rsid w:val="00C9643B"/>
    <w:rsid w:val="00C96AB8"/>
    <w:rsid w:val="00CA0653"/>
    <w:rsid w:val="00CA5448"/>
    <w:rsid w:val="00CA58D6"/>
    <w:rsid w:val="00CA6550"/>
    <w:rsid w:val="00CA71F7"/>
    <w:rsid w:val="00CB0B7D"/>
    <w:rsid w:val="00CB2D19"/>
    <w:rsid w:val="00CB3623"/>
    <w:rsid w:val="00CB4FDA"/>
    <w:rsid w:val="00CB549A"/>
    <w:rsid w:val="00CC19ED"/>
    <w:rsid w:val="00CC564A"/>
    <w:rsid w:val="00CC6B12"/>
    <w:rsid w:val="00CD279C"/>
    <w:rsid w:val="00CD2C26"/>
    <w:rsid w:val="00CD3908"/>
    <w:rsid w:val="00CD4A30"/>
    <w:rsid w:val="00CD6AD5"/>
    <w:rsid w:val="00CD7CB2"/>
    <w:rsid w:val="00CD7E88"/>
    <w:rsid w:val="00CE0B23"/>
    <w:rsid w:val="00CE2A00"/>
    <w:rsid w:val="00CE7DBF"/>
    <w:rsid w:val="00CF71AC"/>
    <w:rsid w:val="00D00B91"/>
    <w:rsid w:val="00D01CAC"/>
    <w:rsid w:val="00D0405F"/>
    <w:rsid w:val="00D04629"/>
    <w:rsid w:val="00D07F81"/>
    <w:rsid w:val="00D111E3"/>
    <w:rsid w:val="00D128B2"/>
    <w:rsid w:val="00D12A5C"/>
    <w:rsid w:val="00D12E86"/>
    <w:rsid w:val="00D131F9"/>
    <w:rsid w:val="00D14F8C"/>
    <w:rsid w:val="00D15708"/>
    <w:rsid w:val="00D15E7B"/>
    <w:rsid w:val="00D203E6"/>
    <w:rsid w:val="00D2114F"/>
    <w:rsid w:val="00D21B8F"/>
    <w:rsid w:val="00D23133"/>
    <w:rsid w:val="00D27395"/>
    <w:rsid w:val="00D276BD"/>
    <w:rsid w:val="00D378A9"/>
    <w:rsid w:val="00D4066A"/>
    <w:rsid w:val="00D45F28"/>
    <w:rsid w:val="00D472A8"/>
    <w:rsid w:val="00D47D7C"/>
    <w:rsid w:val="00D510EB"/>
    <w:rsid w:val="00D51AD9"/>
    <w:rsid w:val="00D52630"/>
    <w:rsid w:val="00D54011"/>
    <w:rsid w:val="00D55909"/>
    <w:rsid w:val="00D5650D"/>
    <w:rsid w:val="00D616EC"/>
    <w:rsid w:val="00D617ED"/>
    <w:rsid w:val="00D620B2"/>
    <w:rsid w:val="00D622DA"/>
    <w:rsid w:val="00D6597E"/>
    <w:rsid w:val="00D65C50"/>
    <w:rsid w:val="00D71874"/>
    <w:rsid w:val="00D736F1"/>
    <w:rsid w:val="00D74440"/>
    <w:rsid w:val="00D748D6"/>
    <w:rsid w:val="00D7538C"/>
    <w:rsid w:val="00D759EE"/>
    <w:rsid w:val="00D802AD"/>
    <w:rsid w:val="00D81AB3"/>
    <w:rsid w:val="00D8204C"/>
    <w:rsid w:val="00D82E52"/>
    <w:rsid w:val="00D8324E"/>
    <w:rsid w:val="00D84A50"/>
    <w:rsid w:val="00D86791"/>
    <w:rsid w:val="00D922BC"/>
    <w:rsid w:val="00D93BCE"/>
    <w:rsid w:val="00DA46FD"/>
    <w:rsid w:val="00DA5F57"/>
    <w:rsid w:val="00DA70E6"/>
    <w:rsid w:val="00DB0C4F"/>
    <w:rsid w:val="00DB2568"/>
    <w:rsid w:val="00DB37B4"/>
    <w:rsid w:val="00DB3E99"/>
    <w:rsid w:val="00DB5903"/>
    <w:rsid w:val="00DB62D3"/>
    <w:rsid w:val="00DC17B9"/>
    <w:rsid w:val="00DC2342"/>
    <w:rsid w:val="00DC5442"/>
    <w:rsid w:val="00DC5FCD"/>
    <w:rsid w:val="00DC6E59"/>
    <w:rsid w:val="00DD09F0"/>
    <w:rsid w:val="00DD28BC"/>
    <w:rsid w:val="00DD2ADB"/>
    <w:rsid w:val="00DD6A80"/>
    <w:rsid w:val="00DD6FC4"/>
    <w:rsid w:val="00DD7A36"/>
    <w:rsid w:val="00DE0200"/>
    <w:rsid w:val="00DE06BB"/>
    <w:rsid w:val="00DE1C3F"/>
    <w:rsid w:val="00DE2885"/>
    <w:rsid w:val="00DE36E3"/>
    <w:rsid w:val="00DE5D62"/>
    <w:rsid w:val="00DE62F4"/>
    <w:rsid w:val="00DE6B6F"/>
    <w:rsid w:val="00DF26C0"/>
    <w:rsid w:val="00E03291"/>
    <w:rsid w:val="00E074FE"/>
    <w:rsid w:val="00E14377"/>
    <w:rsid w:val="00E1666E"/>
    <w:rsid w:val="00E1683E"/>
    <w:rsid w:val="00E16B5D"/>
    <w:rsid w:val="00E16CA5"/>
    <w:rsid w:val="00E21495"/>
    <w:rsid w:val="00E215DB"/>
    <w:rsid w:val="00E2190A"/>
    <w:rsid w:val="00E23D0B"/>
    <w:rsid w:val="00E26610"/>
    <w:rsid w:val="00E33896"/>
    <w:rsid w:val="00E34B42"/>
    <w:rsid w:val="00E36050"/>
    <w:rsid w:val="00E422FC"/>
    <w:rsid w:val="00E43D0C"/>
    <w:rsid w:val="00E44A46"/>
    <w:rsid w:val="00E5329E"/>
    <w:rsid w:val="00E53434"/>
    <w:rsid w:val="00E540B4"/>
    <w:rsid w:val="00E6219B"/>
    <w:rsid w:val="00E6359B"/>
    <w:rsid w:val="00E63D0C"/>
    <w:rsid w:val="00E64839"/>
    <w:rsid w:val="00E6586A"/>
    <w:rsid w:val="00E65C03"/>
    <w:rsid w:val="00E65EC3"/>
    <w:rsid w:val="00E67A7E"/>
    <w:rsid w:val="00E67F57"/>
    <w:rsid w:val="00E71093"/>
    <w:rsid w:val="00E7287D"/>
    <w:rsid w:val="00E739D0"/>
    <w:rsid w:val="00E84014"/>
    <w:rsid w:val="00E848F5"/>
    <w:rsid w:val="00E86DA3"/>
    <w:rsid w:val="00E87935"/>
    <w:rsid w:val="00E9467E"/>
    <w:rsid w:val="00E95701"/>
    <w:rsid w:val="00E961AB"/>
    <w:rsid w:val="00EA0D0A"/>
    <w:rsid w:val="00EA2418"/>
    <w:rsid w:val="00EA3BCE"/>
    <w:rsid w:val="00EB24E0"/>
    <w:rsid w:val="00EB25B0"/>
    <w:rsid w:val="00EB2923"/>
    <w:rsid w:val="00EB4C38"/>
    <w:rsid w:val="00EB4CFE"/>
    <w:rsid w:val="00EB5E9F"/>
    <w:rsid w:val="00EC0136"/>
    <w:rsid w:val="00EC02D0"/>
    <w:rsid w:val="00EC4581"/>
    <w:rsid w:val="00EC78D4"/>
    <w:rsid w:val="00ED237A"/>
    <w:rsid w:val="00ED548D"/>
    <w:rsid w:val="00ED57FA"/>
    <w:rsid w:val="00ED5C6A"/>
    <w:rsid w:val="00ED6179"/>
    <w:rsid w:val="00ED638A"/>
    <w:rsid w:val="00EE5464"/>
    <w:rsid w:val="00EE54C7"/>
    <w:rsid w:val="00EF36CD"/>
    <w:rsid w:val="00EF5CD4"/>
    <w:rsid w:val="00EF6CEA"/>
    <w:rsid w:val="00EF726A"/>
    <w:rsid w:val="00EF755E"/>
    <w:rsid w:val="00F00CD2"/>
    <w:rsid w:val="00F0461F"/>
    <w:rsid w:val="00F0518A"/>
    <w:rsid w:val="00F05918"/>
    <w:rsid w:val="00F0685D"/>
    <w:rsid w:val="00F103FC"/>
    <w:rsid w:val="00F10B2E"/>
    <w:rsid w:val="00F117DE"/>
    <w:rsid w:val="00F13C6A"/>
    <w:rsid w:val="00F16739"/>
    <w:rsid w:val="00F17CA0"/>
    <w:rsid w:val="00F21036"/>
    <w:rsid w:val="00F210B4"/>
    <w:rsid w:val="00F23202"/>
    <w:rsid w:val="00F238F7"/>
    <w:rsid w:val="00F259C1"/>
    <w:rsid w:val="00F307B0"/>
    <w:rsid w:val="00F333D1"/>
    <w:rsid w:val="00F45794"/>
    <w:rsid w:val="00F47006"/>
    <w:rsid w:val="00F50707"/>
    <w:rsid w:val="00F5301A"/>
    <w:rsid w:val="00F60A91"/>
    <w:rsid w:val="00F60CF9"/>
    <w:rsid w:val="00F70169"/>
    <w:rsid w:val="00F70AF5"/>
    <w:rsid w:val="00F726FC"/>
    <w:rsid w:val="00F730FB"/>
    <w:rsid w:val="00F74514"/>
    <w:rsid w:val="00F74E04"/>
    <w:rsid w:val="00F754DA"/>
    <w:rsid w:val="00F755F5"/>
    <w:rsid w:val="00F7612E"/>
    <w:rsid w:val="00F81EA5"/>
    <w:rsid w:val="00F82A86"/>
    <w:rsid w:val="00F85926"/>
    <w:rsid w:val="00F86A37"/>
    <w:rsid w:val="00F86CEF"/>
    <w:rsid w:val="00F87C0B"/>
    <w:rsid w:val="00F937E7"/>
    <w:rsid w:val="00F95C93"/>
    <w:rsid w:val="00F960C1"/>
    <w:rsid w:val="00FA03D0"/>
    <w:rsid w:val="00FA25BB"/>
    <w:rsid w:val="00FA54A0"/>
    <w:rsid w:val="00FA6746"/>
    <w:rsid w:val="00FA67E5"/>
    <w:rsid w:val="00FB3ED0"/>
    <w:rsid w:val="00FB4A76"/>
    <w:rsid w:val="00FB58E5"/>
    <w:rsid w:val="00FC02F7"/>
    <w:rsid w:val="00FC7E7C"/>
    <w:rsid w:val="00FC7F81"/>
    <w:rsid w:val="00FD0403"/>
    <w:rsid w:val="00FD2FBA"/>
    <w:rsid w:val="00FD5F10"/>
    <w:rsid w:val="00FE0A06"/>
    <w:rsid w:val="00FE2984"/>
    <w:rsid w:val="00FE2F1B"/>
    <w:rsid w:val="00FE4D83"/>
    <w:rsid w:val="00FE5099"/>
    <w:rsid w:val="00FE5AA6"/>
    <w:rsid w:val="00FE6101"/>
    <w:rsid w:val="00FE6268"/>
    <w:rsid w:val="00FF085C"/>
    <w:rsid w:val="00FF29DE"/>
    <w:rsid w:val="00FF2BFF"/>
    <w:rsid w:val="00FF435A"/>
    <w:rsid w:val="00FF753A"/>
    <w:rsid w:val="00FF7D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E9DE59"/>
  <w15:docId w15:val="{62471BE4-2AB4-4CF0-AEF9-94EE7456E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99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725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634EEA"/>
    <w:rPr>
      <w:rFonts w:ascii="宋体" w:hAnsi="Courier New" w:cs="Courier New"/>
      <w:szCs w:val="21"/>
    </w:rPr>
  </w:style>
  <w:style w:type="paragraph" w:styleId="a5">
    <w:name w:val="footer"/>
    <w:basedOn w:val="a"/>
    <w:link w:val="a6"/>
    <w:uiPriority w:val="99"/>
    <w:rsid w:val="00E840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E84014"/>
  </w:style>
  <w:style w:type="paragraph" w:styleId="a8">
    <w:name w:val="header"/>
    <w:basedOn w:val="a"/>
    <w:rsid w:val="00E840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Date"/>
    <w:basedOn w:val="a"/>
    <w:next w:val="a"/>
    <w:link w:val="aa"/>
    <w:rsid w:val="00E739D0"/>
    <w:pPr>
      <w:ind w:leftChars="2500" w:left="100"/>
    </w:pPr>
  </w:style>
  <w:style w:type="paragraph" w:customStyle="1" w:styleId="1">
    <w:name w:val="列出段落1"/>
    <w:basedOn w:val="a"/>
    <w:rsid w:val="00E739D0"/>
    <w:pPr>
      <w:ind w:firstLineChars="200" w:firstLine="420"/>
    </w:pPr>
    <w:rPr>
      <w:rFonts w:ascii="Calibri" w:hAnsi="Calibri"/>
      <w:szCs w:val="22"/>
    </w:rPr>
  </w:style>
  <w:style w:type="paragraph" w:styleId="ab">
    <w:name w:val="Balloon Text"/>
    <w:basedOn w:val="a"/>
    <w:semiHidden/>
    <w:rsid w:val="00B910A5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3151"/>
    <w:rPr>
      <w:kern w:val="2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AC76DB"/>
    <w:rPr>
      <w:rFonts w:ascii="Calibri" w:hAnsi="Calibri"/>
      <w:szCs w:val="22"/>
    </w:rPr>
  </w:style>
  <w:style w:type="character" w:customStyle="1" w:styleId="aa">
    <w:name w:val="日期 字符"/>
    <w:basedOn w:val="a0"/>
    <w:link w:val="a9"/>
    <w:rsid w:val="00297259"/>
    <w:rPr>
      <w:kern w:val="2"/>
      <w:sz w:val="21"/>
      <w:szCs w:val="24"/>
    </w:rPr>
  </w:style>
  <w:style w:type="paragraph" w:customStyle="1" w:styleId="10">
    <w:name w:val="标题1"/>
    <w:basedOn w:val="a"/>
    <w:next w:val="a"/>
    <w:qFormat/>
    <w:rsid w:val="00D45F2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styleId="ac">
    <w:name w:val="Normal (Web)"/>
    <w:basedOn w:val="a"/>
    <w:uiPriority w:val="99"/>
    <w:rsid w:val="00D273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Body Text"/>
    <w:basedOn w:val="a"/>
    <w:link w:val="ae"/>
    <w:uiPriority w:val="99"/>
    <w:rsid w:val="00FF085C"/>
    <w:pPr>
      <w:spacing w:line="560" w:lineRule="exact"/>
      <w:jc w:val="center"/>
    </w:pPr>
    <w:rPr>
      <w:rFonts w:eastAsia="仿宋_GB2312"/>
      <w:sz w:val="44"/>
      <w:szCs w:val="20"/>
    </w:rPr>
  </w:style>
  <w:style w:type="character" w:customStyle="1" w:styleId="ae">
    <w:name w:val="正文文本 字符"/>
    <w:basedOn w:val="a0"/>
    <w:link w:val="ad"/>
    <w:uiPriority w:val="99"/>
    <w:rsid w:val="00FF085C"/>
    <w:rPr>
      <w:rFonts w:eastAsia="仿宋_GB2312"/>
      <w:kern w:val="2"/>
      <w:sz w:val="44"/>
    </w:rPr>
  </w:style>
  <w:style w:type="paragraph" w:customStyle="1" w:styleId="ListParagraph1">
    <w:name w:val="List Paragraph1"/>
    <w:basedOn w:val="a"/>
    <w:uiPriority w:val="99"/>
    <w:rsid w:val="00FF085C"/>
    <w:pPr>
      <w:ind w:firstLineChars="200" w:firstLine="420"/>
    </w:pPr>
    <w:rPr>
      <w:rFonts w:ascii="宋体"/>
      <w:sz w:val="32"/>
    </w:rPr>
  </w:style>
  <w:style w:type="table" w:styleId="af">
    <w:name w:val="Table Grid"/>
    <w:basedOn w:val="a1"/>
    <w:uiPriority w:val="59"/>
    <w:qFormat/>
    <w:rsid w:val="00E67A7E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纯文本 字符"/>
    <w:basedOn w:val="a0"/>
    <w:link w:val="a3"/>
    <w:rsid w:val="006E316A"/>
    <w:rPr>
      <w:rFonts w:ascii="宋体" w:hAnsi="Courier New" w:cs="Courier New"/>
      <w:kern w:val="2"/>
      <w:sz w:val="21"/>
      <w:szCs w:val="21"/>
    </w:rPr>
  </w:style>
  <w:style w:type="paragraph" w:customStyle="1" w:styleId="4">
    <w:name w:val="仿宋小4"/>
    <w:basedOn w:val="a"/>
    <w:qFormat/>
    <w:rsid w:val="00365532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character" w:customStyle="1" w:styleId="eee">
    <w:name w:val="eee"/>
    <w:uiPriority w:val="99"/>
    <w:rsid w:val="009E6F27"/>
  </w:style>
  <w:style w:type="character" w:styleId="af0">
    <w:name w:val="Strong"/>
    <w:uiPriority w:val="99"/>
    <w:qFormat/>
    <w:rsid w:val="009E6F27"/>
    <w:rPr>
      <w:rFonts w:cs="Times New Roman"/>
      <w:b/>
    </w:rPr>
  </w:style>
  <w:style w:type="paragraph" w:styleId="af1">
    <w:name w:val="Subtitle"/>
    <w:basedOn w:val="a"/>
    <w:next w:val="a"/>
    <w:link w:val="af2"/>
    <w:qFormat/>
    <w:rsid w:val="0056798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2">
    <w:name w:val="副标题 字符"/>
    <w:basedOn w:val="a0"/>
    <w:link w:val="af1"/>
    <w:rsid w:val="00567981"/>
    <w:rPr>
      <w:rFonts w:ascii="Cambria" w:hAnsi="Cambria"/>
      <w:b/>
      <w:bCs/>
      <w:kern w:val="28"/>
      <w:sz w:val="32"/>
      <w:szCs w:val="32"/>
    </w:rPr>
  </w:style>
  <w:style w:type="character" w:customStyle="1" w:styleId="font14line-height">
    <w:name w:val="font14 line-height"/>
    <w:basedOn w:val="a0"/>
    <w:rsid w:val="002C3F32"/>
  </w:style>
  <w:style w:type="paragraph" w:styleId="af3">
    <w:name w:val="List Paragraph"/>
    <w:basedOn w:val="a"/>
    <w:uiPriority w:val="34"/>
    <w:qFormat/>
    <w:rsid w:val="003162FB"/>
    <w:pPr>
      <w:ind w:firstLine="420"/>
    </w:pPr>
  </w:style>
  <w:style w:type="character" w:styleId="af4">
    <w:name w:val="Hyperlink"/>
    <w:basedOn w:val="a0"/>
    <w:uiPriority w:val="99"/>
    <w:semiHidden/>
    <w:unhideWhenUsed/>
    <w:rsid w:val="006E6924"/>
    <w:rPr>
      <w:color w:val="0563C1"/>
      <w:u w:val="single"/>
    </w:rPr>
  </w:style>
  <w:style w:type="character" w:styleId="af5">
    <w:name w:val="FollowedHyperlink"/>
    <w:basedOn w:val="a0"/>
    <w:uiPriority w:val="99"/>
    <w:semiHidden/>
    <w:unhideWhenUsed/>
    <w:rsid w:val="006E6924"/>
    <w:rPr>
      <w:color w:val="954F72"/>
      <w:u w:val="single"/>
    </w:rPr>
  </w:style>
  <w:style w:type="paragraph" w:customStyle="1" w:styleId="msonormal0">
    <w:name w:val="msonormal"/>
    <w:basedOn w:val="a"/>
    <w:rsid w:val="006E69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rsid w:val="006E6924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09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0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2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8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9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3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2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536EB0B-BC6C-42E0-8A81-88F0F861E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TotalTime>260</TotalTime>
  <Pages>4</Pages>
  <Words>300</Words>
  <Characters>1711</Characters>
  <Application>Microsoft Office Word</Application>
  <DocSecurity>0</DocSecurity>
  <Lines>14</Lines>
  <Paragraphs>4</Paragraphs>
  <ScaleCrop>false</ScaleCrop>
  <Company>Lenovo (Beijing) Limited</Company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常州市科学技术局文件</dc:title>
  <dc:creator>china</dc:creator>
  <cp:lastModifiedBy>孙文</cp:lastModifiedBy>
  <cp:revision>147</cp:revision>
  <cp:lastPrinted>2022-05-27T07:34:00Z</cp:lastPrinted>
  <dcterms:created xsi:type="dcterms:W3CDTF">2022-05-27T07:39:00Z</dcterms:created>
  <dcterms:modified xsi:type="dcterms:W3CDTF">2025-10-13T03:04:00Z</dcterms:modified>
</cp:coreProperties>
</file>